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33F4" w14:textId="77777777" w:rsidR="00654E8F" w:rsidRPr="00A973EC" w:rsidRDefault="00654E8F" w:rsidP="0001436A">
      <w:pPr>
        <w:pStyle w:val="SupplementaryMaterial"/>
        <w:rPr>
          <w:b w:val="0"/>
          <w:lang w:val="en-GB"/>
        </w:rPr>
      </w:pPr>
      <w:r w:rsidRPr="00A973EC">
        <w:rPr>
          <w:lang w:val="en-GB"/>
        </w:rPr>
        <w:t>Supplementary Material</w:t>
      </w:r>
    </w:p>
    <w:p w14:paraId="50EFDAB3" w14:textId="77777777" w:rsidR="00817DD6" w:rsidRPr="00A973EC" w:rsidRDefault="005953AA" w:rsidP="0001436A">
      <w:pPr>
        <w:pStyle w:val="Title"/>
        <w:rPr>
          <w:lang w:val="en-GB"/>
        </w:rPr>
      </w:pPr>
      <w:r w:rsidRPr="00A973EC">
        <w:rPr>
          <w:lang w:val="en-GB"/>
        </w:rPr>
        <w:t>Differences in persistence between dogs and wolves in an unsolvable task in the absence of humans.</w:t>
      </w:r>
    </w:p>
    <w:p w14:paraId="1CA5F4AC" w14:textId="77777777" w:rsidR="005953AA" w:rsidRPr="00A973EC" w:rsidRDefault="005953AA" w:rsidP="005953AA">
      <w:pPr>
        <w:pStyle w:val="AuthorList"/>
        <w:rPr>
          <w:lang w:val="en-GB"/>
        </w:rPr>
      </w:pPr>
      <w:r w:rsidRPr="00A973EC">
        <w:rPr>
          <w:lang w:val="en-GB"/>
        </w:rPr>
        <w:t>Akshay Rao</w:t>
      </w:r>
      <w:r w:rsidRPr="00A973EC">
        <w:rPr>
          <w:vertAlign w:val="superscript"/>
          <w:lang w:val="en-GB"/>
        </w:rPr>
        <w:t>1,2* +</w:t>
      </w:r>
      <w:r w:rsidRPr="00A973EC">
        <w:rPr>
          <w:lang w:val="en-GB"/>
        </w:rPr>
        <w:t>, Lara Bernasconi</w:t>
      </w:r>
      <w:r w:rsidRPr="00A973EC">
        <w:rPr>
          <w:vertAlign w:val="superscript"/>
          <w:lang w:val="en-GB"/>
        </w:rPr>
        <w:t>2,3 +</w:t>
      </w:r>
      <w:r w:rsidRPr="00A973EC">
        <w:rPr>
          <w:lang w:val="en-GB"/>
        </w:rPr>
        <w:t>, Martina Lazzaroni</w:t>
      </w:r>
      <w:r w:rsidRPr="00A973EC">
        <w:rPr>
          <w:vertAlign w:val="superscript"/>
          <w:lang w:val="en-GB"/>
        </w:rPr>
        <w:t>1,2</w:t>
      </w:r>
      <w:r w:rsidRPr="00A973EC">
        <w:rPr>
          <w:lang w:val="en-GB"/>
        </w:rPr>
        <w:t>, Sarah Marshall-Pescini</w:t>
      </w:r>
      <w:r w:rsidRPr="00A973EC">
        <w:rPr>
          <w:vertAlign w:val="superscript"/>
          <w:lang w:val="en-GB"/>
        </w:rPr>
        <w:t>1,2</w:t>
      </w:r>
      <w:r w:rsidRPr="00A973EC">
        <w:rPr>
          <w:lang w:val="en-GB"/>
        </w:rPr>
        <w:t>, Friederike Range</w:t>
      </w:r>
      <w:r w:rsidRPr="00A973EC">
        <w:rPr>
          <w:vertAlign w:val="superscript"/>
          <w:lang w:val="en-GB"/>
        </w:rPr>
        <w:t>1,2</w:t>
      </w:r>
    </w:p>
    <w:p w14:paraId="25A836B0" w14:textId="77777777" w:rsidR="005953AA" w:rsidRPr="00A973EC" w:rsidRDefault="005953AA" w:rsidP="005953AA">
      <w:pPr>
        <w:spacing w:before="240" w:after="0"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+ </w:t>
      </w:r>
      <w:r w:rsidRPr="00A973EC">
        <w:rPr>
          <w:rFonts w:cs="Times New Roman"/>
          <w:szCs w:val="24"/>
          <w:lang w:val="en-GB"/>
        </w:rPr>
        <w:t>These authors contributed equally to this research</w:t>
      </w:r>
    </w:p>
    <w:p w14:paraId="4146CD5D" w14:textId="43D8F8EE" w:rsidR="002868E2" w:rsidRPr="00A973EC" w:rsidRDefault="002868E2" w:rsidP="00994A3D">
      <w:pPr>
        <w:spacing w:before="240" w:after="0"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lang w:val="en-GB"/>
        </w:rPr>
        <w:t xml:space="preserve">* Correspondence: </w:t>
      </w:r>
      <w:r w:rsidR="005953AA" w:rsidRPr="00A973EC">
        <w:rPr>
          <w:rFonts w:cs="Times New Roman"/>
          <w:szCs w:val="24"/>
          <w:lang w:val="en-GB"/>
        </w:rPr>
        <w:t>Akshay Rao</w:t>
      </w:r>
      <w:r w:rsidR="00994A3D" w:rsidRPr="00A973EC">
        <w:rPr>
          <w:rFonts w:cs="Times New Roman"/>
          <w:lang w:val="en-GB"/>
        </w:rPr>
        <w:t xml:space="preserve">: </w:t>
      </w:r>
      <w:hyperlink r:id="rId8" w:history="1">
        <w:r w:rsidR="005953AA" w:rsidRPr="00A973EC">
          <w:rPr>
            <w:rStyle w:val="Hyperlink"/>
            <w:rFonts w:cs="Times New Roman"/>
            <w:szCs w:val="24"/>
            <w:lang w:val="en-GB"/>
          </w:rPr>
          <w:t>akshay.rao@vetmeduni.ac.at</w:t>
        </w:r>
      </w:hyperlink>
    </w:p>
    <w:p w14:paraId="544130F1" w14:textId="26AA9204" w:rsidR="00EA3D3C" w:rsidRPr="00A973EC" w:rsidRDefault="00654E8F" w:rsidP="0001436A">
      <w:pPr>
        <w:pStyle w:val="Heading1"/>
        <w:rPr>
          <w:lang w:val="en-GB"/>
        </w:rPr>
      </w:pPr>
      <w:r w:rsidRPr="00A973EC">
        <w:rPr>
          <w:lang w:val="en-GB"/>
        </w:rPr>
        <w:t xml:space="preserve">Supplementary </w:t>
      </w:r>
      <w:r w:rsidR="00FD39F8" w:rsidRPr="00A973EC">
        <w:rPr>
          <w:lang w:val="en-GB"/>
        </w:rPr>
        <w:t>r</w:t>
      </w:r>
      <w:r w:rsidR="005953AA" w:rsidRPr="00A973EC">
        <w:rPr>
          <w:lang w:val="en-GB"/>
        </w:rPr>
        <w:t>esults</w:t>
      </w:r>
    </w:p>
    <w:p w14:paraId="63FF6451" w14:textId="32E929FB" w:rsidR="005953AA" w:rsidRPr="00A973EC" w:rsidRDefault="005953AA" w:rsidP="005953AA">
      <w:pPr>
        <w:pStyle w:val="Caption"/>
        <w:rPr>
          <w:lang w:val="en-GB"/>
        </w:rPr>
      </w:pPr>
      <w:bookmarkStart w:id="0" w:name="_Ref503354020"/>
      <w:r w:rsidRPr="00A973EC">
        <w:rPr>
          <w:lang w:val="en-GB"/>
        </w:rPr>
        <w:t xml:space="preserve">Table </w:t>
      </w:r>
      <w:r w:rsidRPr="00A973EC">
        <w:rPr>
          <w:lang w:val="en-GB"/>
        </w:rPr>
        <w:fldChar w:fldCharType="begin"/>
      </w:r>
      <w:r w:rsidRPr="00A973EC">
        <w:rPr>
          <w:lang w:val="en-GB"/>
        </w:rPr>
        <w:instrText xml:space="preserve"> SEQ Table \* ARABIC </w:instrText>
      </w:r>
      <w:r w:rsidRPr="00A973EC">
        <w:rPr>
          <w:lang w:val="en-GB"/>
        </w:rPr>
        <w:fldChar w:fldCharType="separate"/>
      </w:r>
      <w:r w:rsidR="00A10B37">
        <w:rPr>
          <w:noProof/>
          <w:lang w:val="en-GB"/>
        </w:rPr>
        <w:t>1</w:t>
      </w:r>
      <w:r w:rsidRPr="00A973EC">
        <w:rPr>
          <w:lang w:val="en-GB"/>
        </w:rPr>
        <w:fldChar w:fldCharType="end"/>
      </w:r>
      <w:bookmarkEnd w:id="0"/>
      <w:r w:rsidRPr="00A973EC">
        <w:rPr>
          <w:lang w:val="en-GB"/>
        </w:rPr>
        <w:t>: Descriptive statistics of each correlate in dogs and wolves.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1062"/>
        <w:gridCol w:w="1347"/>
        <w:gridCol w:w="1348"/>
        <w:gridCol w:w="1347"/>
        <w:gridCol w:w="1348"/>
      </w:tblGrid>
      <w:tr w:rsidR="005953AA" w:rsidRPr="00A973EC" w14:paraId="752E7535" w14:textId="77777777" w:rsidTr="00755E66">
        <w:trPr>
          <w:trHeight w:val="149"/>
        </w:trPr>
        <w:tc>
          <w:tcPr>
            <w:tcW w:w="2601" w:type="dxa"/>
            <w:gridSpan w:val="2"/>
            <w:vMerge w:val="restart"/>
            <w:vAlign w:val="center"/>
          </w:tcPr>
          <w:p w14:paraId="57B85E4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570698DF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Ball</w:t>
            </w:r>
          </w:p>
        </w:tc>
        <w:tc>
          <w:tcPr>
            <w:tcW w:w="2695" w:type="dxa"/>
            <w:gridSpan w:val="2"/>
            <w:vAlign w:val="center"/>
          </w:tcPr>
          <w:p w14:paraId="3323883E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Pipe</w:t>
            </w:r>
          </w:p>
        </w:tc>
      </w:tr>
      <w:tr w:rsidR="005953AA" w:rsidRPr="00A973EC" w14:paraId="6E5034F8" w14:textId="77777777" w:rsidTr="00755E66">
        <w:trPr>
          <w:trHeight w:val="156"/>
        </w:trPr>
        <w:tc>
          <w:tcPr>
            <w:tcW w:w="2601" w:type="dxa"/>
            <w:gridSpan w:val="2"/>
            <w:vMerge/>
            <w:vAlign w:val="center"/>
          </w:tcPr>
          <w:p w14:paraId="1253656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347" w:type="dxa"/>
            <w:vAlign w:val="center"/>
          </w:tcPr>
          <w:p w14:paraId="24669AC1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Dogs</w:t>
            </w:r>
          </w:p>
        </w:tc>
        <w:tc>
          <w:tcPr>
            <w:tcW w:w="1348" w:type="dxa"/>
            <w:vAlign w:val="center"/>
          </w:tcPr>
          <w:p w14:paraId="0F4BB2A3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Wolves</w:t>
            </w:r>
          </w:p>
        </w:tc>
        <w:tc>
          <w:tcPr>
            <w:tcW w:w="1347" w:type="dxa"/>
            <w:vAlign w:val="center"/>
          </w:tcPr>
          <w:p w14:paraId="6610C67E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Dogs</w:t>
            </w:r>
          </w:p>
        </w:tc>
        <w:tc>
          <w:tcPr>
            <w:tcW w:w="1348" w:type="dxa"/>
            <w:vAlign w:val="center"/>
          </w:tcPr>
          <w:p w14:paraId="2C9BC137" w14:textId="77777777" w:rsidR="005953AA" w:rsidRPr="00A973EC" w:rsidRDefault="005953AA" w:rsidP="00755E66">
            <w:pPr>
              <w:spacing w:before="0" w:after="0"/>
              <w:jc w:val="center"/>
              <w:rPr>
                <w:b/>
                <w:lang w:val="en-GB"/>
              </w:rPr>
            </w:pPr>
            <w:r w:rsidRPr="00A973EC">
              <w:rPr>
                <w:b/>
                <w:lang w:val="en-GB"/>
              </w:rPr>
              <w:t>Wolves</w:t>
            </w:r>
          </w:p>
        </w:tc>
      </w:tr>
      <w:tr w:rsidR="005953AA" w:rsidRPr="00A973EC" w14:paraId="47F0AA7A" w14:textId="77777777" w:rsidTr="00755E66">
        <w:trPr>
          <w:trHeight w:val="149"/>
        </w:trPr>
        <w:tc>
          <w:tcPr>
            <w:tcW w:w="1539" w:type="dxa"/>
            <w:vMerge w:val="restart"/>
            <w:vAlign w:val="center"/>
          </w:tcPr>
          <w:p w14:paraId="160CEDB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Contact Latency (Seconds)</w:t>
            </w:r>
          </w:p>
        </w:tc>
        <w:tc>
          <w:tcPr>
            <w:tcW w:w="1062" w:type="dxa"/>
            <w:vAlign w:val="center"/>
          </w:tcPr>
          <w:p w14:paraId="0907E38B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347" w:type="dxa"/>
            <w:vAlign w:val="center"/>
          </w:tcPr>
          <w:p w14:paraId="0EB0F41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0.6</w:t>
            </w:r>
          </w:p>
        </w:tc>
        <w:tc>
          <w:tcPr>
            <w:tcW w:w="1348" w:type="dxa"/>
            <w:vAlign w:val="center"/>
          </w:tcPr>
          <w:p w14:paraId="35919AE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0.4</w:t>
            </w:r>
          </w:p>
        </w:tc>
        <w:tc>
          <w:tcPr>
            <w:tcW w:w="1347" w:type="dxa"/>
            <w:vAlign w:val="center"/>
          </w:tcPr>
          <w:p w14:paraId="2DEF993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0.6</w:t>
            </w:r>
          </w:p>
        </w:tc>
        <w:tc>
          <w:tcPr>
            <w:tcW w:w="1348" w:type="dxa"/>
            <w:vAlign w:val="center"/>
          </w:tcPr>
          <w:p w14:paraId="5BD6511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0.2</w:t>
            </w:r>
          </w:p>
        </w:tc>
      </w:tr>
      <w:tr w:rsidR="005953AA" w:rsidRPr="00A973EC" w14:paraId="17AF54CD" w14:textId="77777777" w:rsidTr="00755E66">
        <w:trPr>
          <w:trHeight w:val="156"/>
        </w:trPr>
        <w:tc>
          <w:tcPr>
            <w:tcW w:w="1539" w:type="dxa"/>
            <w:vMerge/>
            <w:vAlign w:val="center"/>
          </w:tcPr>
          <w:p w14:paraId="76C8F81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16E2682B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347" w:type="dxa"/>
            <w:vAlign w:val="center"/>
          </w:tcPr>
          <w:p w14:paraId="06C2FCF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2.0</w:t>
            </w:r>
          </w:p>
        </w:tc>
        <w:tc>
          <w:tcPr>
            <w:tcW w:w="1348" w:type="dxa"/>
            <w:vAlign w:val="center"/>
          </w:tcPr>
          <w:p w14:paraId="01700E5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2.0</w:t>
            </w:r>
          </w:p>
        </w:tc>
        <w:tc>
          <w:tcPr>
            <w:tcW w:w="1347" w:type="dxa"/>
            <w:vAlign w:val="center"/>
          </w:tcPr>
          <w:p w14:paraId="42E2DB5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2.4</w:t>
            </w:r>
          </w:p>
        </w:tc>
        <w:tc>
          <w:tcPr>
            <w:tcW w:w="1348" w:type="dxa"/>
            <w:vAlign w:val="center"/>
          </w:tcPr>
          <w:p w14:paraId="1404D014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3.2</w:t>
            </w:r>
          </w:p>
        </w:tc>
      </w:tr>
      <w:tr w:rsidR="005953AA" w:rsidRPr="00A973EC" w14:paraId="57AB1375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3C55058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24C1E9B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347" w:type="dxa"/>
            <w:vAlign w:val="center"/>
          </w:tcPr>
          <w:p w14:paraId="3E2F7A2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  <w:tc>
          <w:tcPr>
            <w:tcW w:w="1348" w:type="dxa"/>
            <w:vAlign w:val="center"/>
          </w:tcPr>
          <w:p w14:paraId="3E6EFDB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1.2</w:t>
            </w:r>
          </w:p>
        </w:tc>
        <w:tc>
          <w:tcPr>
            <w:tcW w:w="1347" w:type="dxa"/>
            <w:vAlign w:val="center"/>
          </w:tcPr>
          <w:p w14:paraId="4309435B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1.1</w:t>
            </w:r>
          </w:p>
        </w:tc>
        <w:tc>
          <w:tcPr>
            <w:tcW w:w="1348" w:type="dxa"/>
            <w:vAlign w:val="center"/>
          </w:tcPr>
          <w:p w14:paraId="5569D20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1.3</w:t>
            </w:r>
          </w:p>
        </w:tc>
      </w:tr>
      <w:tr w:rsidR="005953AA" w:rsidRPr="00A973EC" w14:paraId="1446BE22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59166331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4AE83A0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347" w:type="dxa"/>
            <w:vAlign w:val="center"/>
          </w:tcPr>
          <w:p w14:paraId="4A06CF3F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0.9</w:t>
            </w:r>
          </w:p>
        </w:tc>
        <w:tc>
          <w:tcPr>
            <w:tcW w:w="1348" w:type="dxa"/>
            <w:vAlign w:val="center"/>
          </w:tcPr>
          <w:p w14:paraId="0249804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1.2</w:t>
            </w:r>
          </w:p>
        </w:tc>
        <w:tc>
          <w:tcPr>
            <w:tcW w:w="1347" w:type="dxa"/>
            <w:vAlign w:val="center"/>
          </w:tcPr>
          <w:p w14:paraId="58CAD5D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  <w:tc>
          <w:tcPr>
            <w:tcW w:w="1348" w:type="dxa"/>
            <w:vAlign w:val="center"/>
          </w:tcPr>
          <w:p w14:paraId="787AA63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1.0</w:t>
            </w:r>
          </w:p>
        </w:tc>
      </w:tr>
      <w:tr w:rsidR="005953AA" w:rsidRPr="00A973EC" w14:paraId="628EAC15" w14:textId="77777777" w:rsidTr="00755E66">
        <w:trPr>
          <w:trHeight w:val="156"/>
        </w:trPr>
        <w:tc>
          <w:tcPr>
            <w:tcW w:w="1539" w:type="dxa"/>
            <w:vMerge/>
            <w:vAlign w:val="center"/>
          </w:tcPr>
          <w:p w14:paraId="78F8DC7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7E2EB15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347" w:type="dxa"/>
            <w:vAlign w:val="center"/>
          </w:tcPr>
          <w:p w14:paraId="60558CC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0.4</w:t>
            </w:r>
          </w:p>
        </w:tc>
        <w:tc>
          <w:tcPr>
            <w:tcW w:w="1348" w:type="dxa"/>
            <w:vAlign w:val="center"/>
          </w:tcPr>
          <w:p w14:paraId="4D07719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0.7</w:t>
            </w:r>
          </w:p>
        </w:tc>
        <w:tc>
          <w:tcPr>
            <w:tcW w:w="1347" w:type="dxa"/>
            <w:vAlign w:val="center"/>
          </w:tcPr>
          <w:p w14:paraId="319E3F0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0.5</w:t>
            </w:r>
          </w:p>
        </w:tc>
        <w:tc>
          <w:tcPr>
            <w:tcW w:w="1348" w:type="dxa"/>
            <w:vAlign w:val="center"/>
          </w:tcPr>
          <w:p w14:paraId="1EE56CE1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0.9</w:t>
            </w:r>
          </w:p>
        </w:tc>
      </w:tr>
      <w:tr w:rsidR="005953AA" w:rsidRPr="00A973EC" w14:paraId="6EB8C5EB" w14:textId="77777777" w:rsidTr="00755E66">
        <w:trPr>
          <w:trHeight w:val="149"/>
        </w:trPr>
        <w:tc>
          <w:tcPr>
            <w:tcW w:w="1539" w:type="dxa"/>
            <w:vMerge w:val="restart"/>
            <w:vAlign w:val="center"/>
          </w:tcPr>
          <w:p w14:paraId="166C924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Persistence (Seconds)</w:t>
            </w:r>
          </w:p>
        </w:tc>
        <w:tc>
          <w:tcPr>
            <w:tcW w:w="1062" w:type="dxa"/>
            <w:vAlign w:val="center"/>
          </w:tcPr>
          <w:p w14:paraId="5E3354F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347" w:type="dxa"/>
            <w:vAlign w:val="center"/>
          </w:tcPr>
          <w:p w14:paraId="724ED4DA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0.0</w:t>
            </w:r>
          </w:p>
        </w:tc>
        <w:tc>
          <w:tcPr>
            <w:tcW w:w="1348" w:type="dxa"/>
            <w:vAlign w:val="center"/>
          </w:tcPr>
          <w:p w14:paraId="5548A29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14.6</w:t>
            </w:r>
          </w:p>
        </w:tc>
        <w:tc>
          <w:tcPr>
            <w:tcW w:w="1347" w:type="dxa"/>
            <w:vAlign w:val="center"/>
          </w:tcPr>
          <w:p w14:paraId="5E9223D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0.0</w:t>
            </w:r>
          </w:p>
        </w:tc>
        <w:tc>
          <w:tcPr>
            <w:tcW w:w="1348" w:type="dxa"/>
            <w:vAlign w:val="center"/>
          </w:tcPr>
          <w:p w14:paraId="2775D6A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0.2</w:t>
            </w:r>
          </w:p>
        </w:tc>
      </w:tr>
      <w:tr w:rsidR="005953AA" w:rsidRPr="00A973EC" w14:paraId="3BCD3A1A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418DAEE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737A8D6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347" w:type="dxa"/>
            <w:vAlign w:val="center"/>
          </w:tcPr>
          <w:p w14:paraId="3F90AECB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282.8</w:t>
            </w:r>
          </w:p>
        </w:tc>
        <w:tc>
          <w:tcPr>
            <w:tcW w:w="1348" w:type="dxa"/>
            <w:vAlign w:val="center"/>
          </w:tcPr>
          <w:p w14:paraId="2C8E891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940.8</w:t>
            </w:r>
          </w:p>
        </w:tc>
        <w:tc>
          <w:tcPr>
            <w:tcW w:w="1347" w:type="dxa"/>
            <w:vAlign w:val="center"/>
          </w:tcPr>
          <w:p w14:paraId="732D63E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821.4</w:t>
            </w:r>
          </w:p>
        </w:tc>
        <w:tc>
          <w:tcPr>
            <w:tcW w:w="1348" w:type="dxa"/>
            <w:vAlign w:val="center"/>
          </w:tcPr>
          <w:p w14:paraId="2F5DC7F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950.6</w:t>
            </w:r>
          </w:p>
        </w:tc>
      </w:tr>
      <w:tr w:rsidR="005953AA" w:rsidRPr="00A973EC" w14:paraId="589D9F63" w14:textId="77777777" w:rsidTr="00755E66">
        <w:trPr>
          <w:trHeight w:val="156"/>
        </w:trPr>
        <w:tc>
          <w:tcPr>
            <w:tcW w:w="1539" w:type="dxa"/>
            <w:vMerge/>
            <w:vAlign w:val="center"/>
          </w:tcPr>
          <w:p w14:paraId="4B3ADC7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2C27FBE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347" w:type="dxa"/>
            <w:vAlign w:val="center"/>
          </w:tcPr>
          <w:p w14:paraId="14F865E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29.4</w:t>
            </w:r>
          </w:p>
        </w:tc>
        <w:tc>
          <w:tcPr>
            <w:tcW w:w="1348" w:type="dxa"/>
            <w:vAlign w:val="center"/>
          </w:tcPr>
          <w:p w14:paraId="186A083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319.0</w:t>
            </w:r>
          </w:p>
        </w:tc>
        <w:tc>
          <w:tcPr>
            <w:tcW w:w="1347" w:type="dxa"/>
            <w:vAlign w:val="center"/>
          </w:tcPr>
          <w:p w14:paraId="36CAE44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97.3</w:t>
            </w:r>
          </w:p>
        </w:tc>
        <w:tc>
          <w:tcPr>
            <w:tcW w:w="1348" w:type="dxa"/>
            <w:vAlign w:val="center"/>
          </w:tcPr>
          <w:p w14:paraId="20A442A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239.9</w:t>
            </w:r>
          </w:p>
        </w:tc>
      </w:tr>
      <w:tr w:rsidR="005953AA" w:rsidRPr="00A973EC" w14:paraId="6D8E1785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31F884F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2610BB3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347" w:type="dxa"/>
            <w:vAlign w:val="center"/>
          </w:tcPr>
          <w:p w14:paraId="6AEAE02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4.1</w:t>
            </w:r>
          </w:p>
        </w:tc>
        <w:tc>
          <w:tcPr>
            <w:tcW w:w="1348" w:type="dxa"/>
            <w:vAlign w:val="center"/>
          </w:tcPr>
          <w:p w14:paraId="4FA63AB1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169.2</w:t>
            </w:r>
          </w:p>
        </w:tc>
        <w:tc>
          <w:tcPr>
            <w:tcW w:w="1347" w:type="dxa"/>
            <w:vAlign w:val="center"/>
          </w:tcPr>
          <w:p w14:paraId="3726825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2.4</w:t>
            </w:r>
          </w:p>
        </w:tc>
        <w:tc>
          <w:tcPr>
            <w:tcW w:w="1348" w:type="dxa"/>
            <w:vAlign w:val="center"/>
          </w:tcPr>
          <w:p w14:paraId="5B6284D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45.7</w:t>
            </w:r>
          </w:p>
        </w:tc>
      </w:tr>
      <w:tr w:rsidR="005953AA" w:rsidRPr="00A973EC" w14:paraId="2FDD8868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7F294219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6CD9B1CA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347" w:type="dxa"/>
            <w:vAlign w:val="center"/>
          </w:tcPr>
          <w:p w14:paraId="7686843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73.3</w:t>
            </w:r>
          </w:p>
        </w:tc>
        <w:tc>
          <w:tcPr>
            <w:tcW w:w="1348" w:type="dxa"/>
            <w:vAlign w:val="center"/>
          </w:tcPr>
          <w:p w14:paraId="218A6F1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299.2</w:t>
            </w:r>
          </w:p>
        </w:tc>
        <w:tc>
          <w:tcPr>
            <w:tcW w:w="1347" w:type="dxa"/>
            <w:vAlign w:val="center"/>
          </w:tcPr>
          <w:p w14:paraId="56D3D79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244.2</w:t>
            </w:r>
          </w:p>
        </w:tc>
        <w:tc>
          <w:tcPr>
            <w:tcW w:w="1348" w:type="dxa"/>
            <w:vAlign w:val="center"/>
          </w:tcPr>
          <w:p w14:paraId="18026B5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356.8</w:t>
            </w:r>
          </w:p>
        </w:tc>
      </w:tr>
      <w:tr w:rsidR="005953AA" w:rsidRPr="00A973EC" w14:paraId="09D3ED9A" w14:textId="77777777" w:rsidTr="00755E66">
        <w:trPr>
          <w:trHeight w:val="149"/>
        </w:trPr>
        <w:tc>
          <w:tcPr>
            <w:tcW w:w="1539" w:type="dxa"/>
            <w:vMerge w:val="restart"/>
            <w:vAlign w:val="center"/>
          </w:tcPr>
          <w:p w14:paraId="60C6CB6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Behavioural Variety</w:t>
            </w:r>
          </w:p>
        </w:tc>
        <w:tc>
          <w:tcPr>
            <w:tcW w:w="1062" w:type="dxa"/>
            <w:vAlign w:val="center"/>
          </w:tcPr>
          <w:p w14:paraId="4576358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Min</w:t>
            </w:r>
          </w:p>
        </w:tc>
        <w:tc>
          <w:tcPr>
            <w:tcW w:w="1347" w:type="dxa"/>
            <w:vAlign w:val="center"/>
          </w:tcPr>
          <w:p w14:paraId="62EFCF89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</w:t>
            </w:r>
          </w:p>
        </w:tc>
        <w:tc>
          <w:tcPr>
            <w:tcW w:w="1348" w:type="dxa"/>
            <w:vAlign w:val="center"/>
          </w:tcPr>
          <w:p w14:paraId="24F998A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6</w:t>
            </w:r>
          </w:p>
        </w:tc>
        <w:tc>
          <w:tcPr>
            <w:tcW w:w="1347" w:type="dxa"/>
            <w:vAlign w:val="center"/>
          </w:tcPr>
          <w:p w14:paraId="16622F5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0</w:t>
            </w:r>
          </w:p>
        </w:tc>
        <w:tc>
          <w:tcPr>
            <w:tcW w:w="1348" w:type="dxa"/>
            <w:vAlign w:val="center"/>
          </w:tcPr>
          <w:p w14:paraId="4FBFBD74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</w:t>
            </w:r>
          </w:p>
        </w:tc>
      </w:tr>
      <w:tr w:rsidR="005953AA" w:rsidRPr="00A973EC" w14:paraId="74861926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224ED3FC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45273660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Max</w:t>
            </w:r>
          </w:p>
        </w:tc>
        <w:tc>
          <w:tcPr>
            <w:tcW w:w="1347" w:type="dxa"/>
            <w:vAlign w:val="center"/>
          </w:tcPr>
          <w:p w14:paraId="0C5DD3D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13</w:t>
            </w:r>
          </w:p>
        </w:tc>
        <w:tc>
          <w:tcPr>
            <w:tcW w:w="1348" w:type="dxa"/>
            <w:vAlign w:val="center"/>
          </w:tcPr>
          <w:p w14:paraId="0693FC0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17</w:t>
            </w:r>
          </w:p>
        </w:tc>
        <w:tc>
          <w:tcPr>
            <w:tcW w:w="1347" w:type="dxa"/>
            <w:vAlign w:val="center"/>
          </w:tcPr>
          <w:p w14:paraId="7639539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</w:t>
            </w:r>
          </w:p>
        </w:tc>
        <w:tc>
          <w:tcPr>
            <w:tcW w:w="1348" w:type="dxa"/>
            <w:vAlign w:val="center"/>
          </w:tcPr>
          <w:p w14:paraId="1049A686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14</w:t>
            </w:r>
          </w:p>
        </w:tc>
      </w:tr>
      <w:tr w:rsidR="005953AA" w:rsidRPr="00A973EC" w14:paraId="1105E16D" w14:textId="77777777" w:rsidTr="00755E66">
        <w:trPr>
          <w:trHeight w:val="156"/>
        </w:trPr>
        <w:tc>
          <w:tcPr>
            <w:tcW w:w="1539" w:type="dxa"/>
            <w:vMerge/>
            <w:vAlign w:val="center"/>
          </w:tcPr>
          <w:p w14:paraId="577FC90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5C50060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Mean</w:t>
            </w:r>
          </w:p>
        </w:tc>
        <w:tc>
          <w:tcPr>
            <w:tcW w:w="1347" w:type="dxa"/>
            <w:vAlign w:val="center"/>
          </w:tcPr>
          <w:p w14:paraId="0505323D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348" w:type="dxa"/>
            <w:vAlign w:val="center"/>
          </w:tcPr>
          <w:p w14:paraId="3364F7E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10</w:t>
            </w:r>
          </w:p>
        </w:tc>
        <w:tc>
          <w:tcPr>
            <w:tcW w:w="1347" w:type="dxa"/>
            <w:vAlign w:val="center"/>
          </w:tcPr>
          <w:p w14:paraId="4386ECB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348" w:type="dxa"/>
            <w:vAlign w:val="center"/>
          </w:tcPr>
          <w:p w14:paraId="2A33671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7</w:t>
            </w:r>
          </w:p>
        </w:tc>
      </w:tr>
      <w:tr w:rsidR="005953AA" w:rsidRPr="00A973EC" w14:paraId="43E050AD" w14:textId="77777777" w:rsidTr="00755E66">
        <w:trPr>
          <w:trHeight w:val="149"/>
        </w:trPr>
        <w:tc>
          <w:tcPr>
            <w:tcW w:w="1539" w:type="dxa"/>
            <w:vMerge/>
            <w:vAlign w:val="center"/>
          </w:tcPr>
          <w:p w14:paraId="29A5DBC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5AEE331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Median</w:t>
            </w:r>
          </w:p>
        </w:tc>
        <w:tc>
          <w:tcPr>
            <w:tcW w:w="1347" w:type="dxa"/>
            <w:vAlign w:val="center"/>
          </w:tcPr>
          <w:p w14:paraId="7F2A0D1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348" w:type="dxa"/>
            <w:vAlign w:val="center"/>
          </w:tcPr>
          <w:p w14:paraId="0B44CCC7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9</w:t>
            </w:r>
          </w:p>
        </w:tc>
        <w:tc>
          <w:tcPr>
            <w:tcW w:w="1347" w:type="dxa"/>
            <w:vAlign w:val="center"/>
          </w:tcPr>
          <w:p w14:paraId="6970A25E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2</w:t>
            </w:r>
          </w:p>
        </w:tc>
        <w:tc>
          <w:tcPr>
            <w:tcW w:w="1348" w:type="dxa"/>
            <w:vAlign w:val="center"/>
          </w:tcPr>
          <w:p w14:paraId="2111D335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6</w:t>
            </w:r>
          </w:p>
        </w:tc>
      </w:tr>
      <w:tr w:rsidR="005953AA" w:rsidRPr="00A973EC" w14:paraId="3B861790" w14:textId="77777777" w:rsidTr="00755E66">
        <w:trPr>
          <w:trHeight w:val="156"/>
        </w:trPr>
        <w:tc>
          <w:tcPr>
            <w:tcW w:w="1539" w:type="dxa"/>
            <w:vMerge/>
            <w:vAlign w:val="center"/>
          </w:tcPr>
          <w:p w14:paraId="0F83CE1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1062" w:type="dxa"/>
            <w:vAlign w:val="center"/>
          </w:tcPr>
          <w:p w14:paraId="4E855E7B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Std. Dev</w:t>
            </w:r>
          </w:p>
        </w:tc>
        <w:tc>
          <w:tcPr>
            <w:tcW w:w="1347" w:type="dxa"/>
            <w:vAlign w:val="center"/>
          </w:tcPr>
          <w:p w14:paraId="6D867BA2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348" w:type="dxa"/>
            <w:vAlign w:val="center"/>
          </w:tcPr>
          <w:p w14:paraId="5B41E5B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3</w:t>
            </w:r>
          </w:p>
        </w:tc>
        <w:tc>
          <w:tcPr>
            <w:tcW w:w="1347" w:type="dxa"/>
            <w:vAlign w:val="center"/>
          </w:tcPr>
          <w:p w14:paraId="0A16A508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4</w:t>
            </w:r>
          </w:p>
        </w:tc>
        <w:tc>
          <w:tcPr>
            <w:tcW w:w="1348" w:type="dxa"/>
            <w:vAlign w:val="center"/>
          </w:tcPr>
          <w:p w14:paraId="21C5C793" w14:textId="77777777" w:rsidR="005953AA" w:rsidRPr="00A973EC" w:rsidRDefault="005953AA" w:rsidP="00755E66">
            <w:pPr>
              <w:spacing w:before="0" w:after="0"/>
              <w:jc w:val="center"/>
              <w:rPr>
                <w:lang w:val="en-GB"/>
              </w:rPr>
            </w:pPr>
            <w:r w:rsidRPr="00A973EC">
              <w:rPr>
                <w:lang w:val="en-GB"/>
              </w:rPr>
              <w:t>5</w:t>
            </w:r>
          </w:p>
        </w:tc>
      </w:tr>
    </w:tbl>
    <w:p w14:paraId="2242BBE4" w14:textId="268EAEB2" w:rsidR="00994A3D" w:rsidRPr="00A973EC" w:rsidRDefault="006078CB" w:rsidP="006078CB">
      <w:pPr>
        <w:pStyle w:val="Heading1"/>
        <w15:collapsed/>
        <w:rPr>
          <w:lang w:val="en-GB"/>
        </w:rPr>
      </w:pPr>
      <w:r>
        <w:rPr>
          <w:lang w:val="en-GB"/>
        </w:rPr>
        <w:t xml:space="preserve">Complete </w:t>
      </w:r>
      <w:r w:rsidR="005953AA" w:rsidRPr="00A973EC">
        <w:rPr>
          <w:lang w:val="en-GB"/>
        </w:rPr>
        <w:t xml:space="preserve">GAMLSS </w:t>
      </w:r>
      <w:r w:rsidR="00FD39F8" w:rsidRPr="00A973EC">
        <w:rPr>
          <w:lang w:val="en-GB"/>
        </w:rPr>
        <w:t>m</w:t>
      </w:r>
      <w:r w:rsidR="005953AA" w:rsidRPr="00A973EC">
        <w:rPr>
          <w:lang w:val="en-GB"/>
        </w:rPr>
        <w:t xml:space="preserve">odel </w:t>
      </w:r>
      <w:r w:rsidR="00FD39F8" w:rsidRPr="00A973EC">
        <w:rPr>
          <w:lang w:val="en-GB"/>
        </w:rPr>
        <w:t>i</w:t>
      </w:r>
      <w:r w:rsidR="005953AA" w:rsidRPr="00A973EC">
        <w:rPr>
          <w:lang w:val="en-GB"/>
        </w:rPr>
        <w:t>nformation</w:t>
      </w:r>
    </w:p>
    <w:p w14:paraId="752EE5BA" w14:textId="0684DC7D" w:rsidR="00994A3D" w:rsidRPr="00A973EC" w:rsidRDefault="005953AA" w:rsidP="00A10B37">
      <w:pPr>
        <w:pStyle w:val="Heading2"/>
        <w15:collapsed/>
        <w:rPr>
          <w:lang w:val="en-GB"/>
        </w:rPr>
      </w:pPr>
      <w:r w:rsidRPr="00A973EC">
        <w:rPr>
          <w:lang w:val="en-GB"/>
        </w:rPr>
        <w:t xml:space="preserve">Persistence </w:t>
      </w:r>
      <w:r w:rsidR="00FD39F8" w:rsidRPr="00A973EC">
        <w:rPr>
          <w:lang w:val="en-GB"/>
        </w:rPr>
        <w:t>m</w:t>
      </w:r>
      <w:r w:rsidRPr="00A973EC">
        <w:rPr>
          <w:lang w:val="en-GB"/>
        </w:rPr>
        <w:t>odel</w:t>
      </w:r>
      <w:r w:rsidR="00791260" w:rsidRPr="00A973EC">
        <w:rPr>
          <w:lang w:val="en-GB"/>
        </w:rPr>
        <w:t>s</w:t>
      </w:r>
    </w:p>
    <w:p w14:paraId="661131BB" w14:textId="03AFAFBF" w:rsidR="00791260" w:rsidRPr="00A973EC" w:rsidRDefault="008A7500" w:rsidP="00AC28DD">
      <w:pPr>
        <w:pStyle w:val="Heading3"/>
      </w:pPr>
      <w:r w:rsidRPr="00A973EC">
        <w:t xml:space="preserve">Full </w:t>
      </w:r>
      <w:r w:rsidR="00FD39F8" w:rsidRPr="00A973EC">
        <w:t>m</w:t>
      </w:r>
      <w:r w:rsidRPr="00A973EC">
        <w:t>odel</w:t>
      </w:r>
    </w:p>
    <w:p w14:paraId="233010DA" w14:textId="3017BC51" w:rsidR="005953AA" w:rsidRPr="00A973EC" w:rsidRDefault="005953AA" w:rsidP="005953AA">
      <w:pPr>
        <w:rPr>
          <w:lang w:val="en-GB"/>
        </w:rPr>
      </w:pPr>
      <w:r w:rsidRPr="00A973EC">
        <w:rPr>
          <w:lang w:val="en-GB"/>
        </w:rPr>
        <w:t>Data Distribution: Gamma (</w:t>
      </w:r>
      <w:r w:rsidRPr="00A973EC">
        <w:rPr>
          <w:lang w:val="en-GB"/>
        </w:rPr>
        <w:fldChar w:fldCharType="begin"/>
      </w:r>
      <w:r w:rsidRPr="00A973EC">
        <w:rPr>
          <w:lang w:val="en-GB"/>
        </w:rPr>
        <w:instrText xml:space="preserve"> REF _Ref507773652 \h </w:instrText>
      </w:r>
      <w:r w:rsidR="004261B2" w:rsidRPr="00A973EC">
        <w:rPr>
          <w:lang w:val="en-GB"/>
        </w:rPr>
        <w:instrText xml:space="preserve"> \* MERGEFORMAT </w:instrText>
      </w:r>
      <w:r w:rsidRPr="00A973EC">
        <w:rPr>
          <w:lang w:val="en-GB"/>
        </w:rPr>
      </w:r>
      <w:r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</w:t>
      </w:r>
      <w:r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42F4503A" w14:textId="77777777" w:rsidR="00994A3D" w:rsidRPr="00A973EC" w:rsidRDefault="00994A3D" w:rsidP="00994A3D">
      <w:pPr>
        <w:keepNext/>
        <w:rPr>
          <w:rFonts w:cs="Times New Roman"/>
          <w:szCs w:val="24"/>
          <w:lang w:val="en-GB"/>
        </w:rPr>
      </w:pPr>
      <w:bookmarkStart w:id="1" w:name="_GoBack"/>
      <w:bookmarkEnd w:id="1"/>
    </w:p>
    <w:p w14:paraId="31B68FAC" w14:textId="77777777" w:rsidR="00994A3D" w:rsidRPr="00A973EC" w:rsidRDefault="005953AA" w:rsidP="00994A3D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drawing>
          <wp:inline distT="0" distB="0" distL="0" distR="0" wp14:anchorId="143B78E0" wp14:editId="66FF544A">
            <wp:extent cx="5400000" cy="30867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40" r="7037" b="2965"/>
                    <a:stretch/>
                  </pic:blipFill>
                  <pic:spPr bwMode="auto">
                    <a:xfrm>
                      <a:off x="0" y="0"/>
                      <a:ext cx="5400000" cy="308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81B7" w14:textId="78C06482" w:rsidR="00994A3D" w:rsidRPr="00A973EC" w:rsidRDefault="00994A3D" w:rsidP="002B4A57">
      <w:pPr>
        <w:keepNext/>
        <w:rPr>
          <w:rFonts w:cs="Times New Roman"/>
          <w:szCs w:val="24"/>
          <w:lang w:val="en-GB"/>
        </w:rPr>
      </w:pPr>
      <w:bookmarkStart w:id="2" w:name="_Ref507773652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2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</w:t>
      </w:r>
      <w:r w:rsidR="005953AA" w:rsidRPr="00A973EC">
        <w:rPr>
          <w:rFonts w:cs="Times New Roman"/>
          <w:szCs w:val="24"/>
          <w:lang w:val="en-GB"/>
        </w:rPr>
        <w:t xml:space="preserve">This figure shows the best fitting distribution </w:t>
      </w:r>
      <w:r w:rsidR="00173A07" w:rsidRPr="00A973EC">
        <w:rPr>
          <w:rFonts w:cs="Times New Roman"/>
          <w:szCs w:val="24"/>
          <w:lang w:val="en-GB"/>
        </w:rPr>
        <w:t>for</w:t>
      </w:r>
      <w:r w:rsidR="005953AA" w:rsidRPr="00A973EC">
        <w:rPr>
          <w:rFonts w:cs="Times New Roman"/>
          <w:szCs w:val="24"/>
          <w:lang w:val="en-GB"/>
        </w:rPr>
        <w:t xml:space="preserve"> the persistence data (after addition of a miniscule constant to all values)</w:t>
      </w:r>
      <w:r w:rsidRPr="00A973EC">
        <w:rPr>
          <w:rFonts w:cs="Times New Roman"/>
          <w:szCs w:val="24"/>
          <w:lang w:val="en-GB"/>
        </w:rPr>
        <w:t xml:space="preserve">. </w:t>
      </w:r>
      <w:r w:rsidR="005953AA" w:rsidRPr="00A973EC">
        <w:rPr>
          <w:rFonts w:cs="Times New Roman"/>
          <w:szCs w:val="24"/>
          <w:lang w:val="en-GB"/>
        </w:rPr>
        <w:t xml:space="preserve">The grey bars show a histogram, the blue line shows a kernel density </w:t>
      </w:r>
      <w:r w:rsidR="009B528D" w:rsidRPr="00A973EC">
        <w:rPr>
          <w:rFonts w:cs="Times New Roman"/>
          <w:szCs w:val="24"/>
          <w:lang w:val="en-GB"/>
        </w:rPr>
        <w:t>estimate</w:t>
      </w:r>
      <w:r w:rsidR="005953AA" w:rsidRPr="00A973EC">
        <w:rPr>
          <w:rFonts w:cs="Times New Roman"/>
          <w:szCs w:val="24"/>
          <w:lang w:val="en-GB"/>
        </w:rPr>
        <w:t xml:space="preserve"> and the red line shows the fit distribution.</w:t>
      </w:r>
    </w:p>
    <w:p w14:paraId="32272738" w14:textId="1793F235" w:rsidR="00DE23E8" w:rsidRPr="00A973EC" w:rsidRDefault="00FD39F8" w:rsidP="00AC28DD">
      <w:pPr>
        <w:pStyle w:val="Heading4"/>
      </w:pPr>
      <w:r w:rsidRPr="00A973EC">
        <w:t>Output</w:t>
      </w:r>
      <w:r w:rsidR="00EB5A60" w:rsidRPr="00A973EC">
        <w:t xml:space="preserve"> – Initial </w:t>
      </w:r>
      <w:r w:rsidRPr="00A973EC">
        <w:t>m</w:t>
      </w:r>
      <w:r w:rsidR="00EB5A60" w:rsidRPr="00A973EC">
        <w:t>odel</w:t>
      </w:r>
    </w:p>
    <w:p w14:paraId="761E5491" w14:textId="3C2D0A65" w:rsidR="001A1F87" w:rsidRPr="00A973EC" w:rsidRDefault="001A1F87" w:rsidP="007A3F64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Model</w:t>
      </w:r>
      <w:r w:rsidR="00791260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Formula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Species * Object,</w:t>
      </w:r>
      <w:r w:rsidR="00EB5A60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="00EB5A60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family = "GA", random = ~1 | Individual)</w:t>
      </w:r>
    </w:p>
    <w:p w14:paraId="049F46C0" w14:textId="559FFBBB" w:rsidR="001A1F87" w:rsidRPr="00A973EC" w:rsidRDefault="001A1F87" w:rsidP="00252C73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="00FF21E2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6D69E1D4" w14:textId="77777777" w:rsidR="001A1F87" w:rsidRPr="00A973EC" w:rsidRDefault="001A1F87" w:rsidP="00FF21E2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="00FF21E2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 log</w:t>
      </w:r>
    </w:p>
    <w:p w14:paraId="1209770F" w14:textId="77777777" w:rsidR="001A1F87" w:rsidRPr="00A973EC" w:rsidRDefault="001A1F87" w:rsidP="00FF21E2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="00FF21E2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</w:t>
      </w:r>
    </w:p>
    <w:p w14:paraId="10292370" w14:textId="77777777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154140E1" w14:textId="77777777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3.3798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0.5019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6.734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1.71e-08 ***</w:t>
      </w:r>
    </w:p>
    <w:p w14:paraId="0362AC44" w14:textId="4FB1F54D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2.3856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0.7863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3.034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0.00386 **</w:t>
      </w:r>
    </w:p>
    <w:p w14:paraId="7B776CD7" w14:textId="5BAC5E88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1.1979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0.7215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1.660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0.10326</w:t>
      </w:r>
    </w:p>
    <w:p w14:paraId="2F976087" w14:textId="2F1141BC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SpeciesWolf:ObjectPipe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-1.4831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1.1058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-1.341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0.1860</w:t>
      </w:r>
      <w:r w:rsidR="001865D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</w:p>
    <w:p w14:paraId="5D5EEE96" w14:textId="77777777" w:rsidR="001A1F87" w:rsidRPr="00A973EC" w:rsidRDefault="001A1F87" w:rsidP="001A1F87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1DF3DEA4" w14:textId="77777777" w:rsidR="001A1F87" w:rsidRPr="00A973EC" w:rsidRDefault="001A1F87" w:rsidP="001A1F87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FB0ED81" w14:textId="3B682962" w:rsidR="001A1F87" w:rsidRPr="00A973EC" w:rsidRDefault="009E43B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Estimate</w:t>
      </w:r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="001A1F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319442FC" w14:textId="77777777" w:rsidR="001A1F87" w:rsidRPr="00A973EC" w:rsidRDefault="001A1F87" w:rsidP="001A1F87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0.69691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0.07488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9.307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2.06e-12 ***</w:t>
      </w:r>
    </w:p>
    <w:p w14:paraId="4074329F" w14:textId="0D2A82D6" w:rsidR="009E43B7" w:rsidRPr="00A973EC" w:rsidRDefault="009E43B7" w:rsidP="006D56D3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</w:t>
      </w:r>
      <w:r w:rsidR="008F0B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‘***’</w:t>
      </w:r>
      <w:r w:rsidR="008F0B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 P</w:t>
      </w:r>
      <w:r w:rsidR="008F11E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="008F0B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&lt;</w:t>
      </w:r>
      <w:r w:rsidR="008F11E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0.001</w:t>
      </w:r>
      <w:r w:rsidR="008F0B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‘**’</w:t>
      </w:r>
      <w:r w:rsidR="008F0B87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</w:t>
      </w:r>
      <w:r w:rsidR="006D56D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="009E606E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</w:t>
      </w:r>
      <w:r w:rsidR="008F11E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="009E606E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&lt;</w:t>
      </w:r>
      <w:r w:rsidR="008F11E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0.01</w:t>
      </w:r>
      <w:r w:rsidR="009E606E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</w:t>
      </w:r>
      <w:r w:rsidR="006D56D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‘*’</w:t>
      </w:r>
      <w:r w:rsidR="009E606E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</w:t>
      </w:r>
      <w:r w:rsidR="008F11E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P &lt;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0.05</w:t>
      </w:r>
    </w:p>
    <w:p w14:paraId="1FDA7E36" w14:textId="6761FB2B" w:rsidR="001A1F87" w:rsidRPr="00A973EC" w:rsidRDefault="001A1F87" w:rsidP="001A1F87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54</w:t>
      </w:r>
    </w:p>
    <w:p w14:paraId="1C28AE18" w14:textId="77777777" w:rsidR="001A1F87" w:rsidRPr="00A973EC" w:rsidRDefault="001A1F87" w:rsidP="001A1F87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</w:p>
    <w:p w14:paraId="5FAB8557" w14:textId="77777777" w:rsidR="001A1F87" w:rsidRPr="00A973EC" w:rsidRDefault="001A1F87" w:rsidP="001A1F87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49 </w:t>
      </w:r>
    </w:p>
    <w:p w14:paraId="52274467" w14:textId="099051CC" w:rsidR="001A1F87" w:rsidRPr="00A973EC" w:rsidRDefault="001A1F87" w:rsidP="001A1F87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47780F8A" w14:textId="77777777" w:rsidR="001A1F87" w:rsidRPr="00A973EC" w:rsidRDefault="001A1F87" w:rsidP="001A1F87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3F8FF17" w14:textId="75945BB2" w:rsidR="001A1F87" w:rsidRPr="00A973EC" w:rsidRDefault="001A1F87" w:rsidP="001A1F87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475.2195</w:t>
      </w:r>
    </w:p>
    <w:p w14:paraId="625F0D04" w14:textId="55B0E1BF" w:rsidR="001A1F87" w:rsidRPr="00A973EC" w:rsidRDefault="001A1F87" w:rsidP="00FF21E2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="00FF21E2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 485.2195</w:t>
      </w:r>
    </w:p>
    <w:p w14:paraId="73832F5D" w14:textId="1A78CADF" w:rsidR="001A1F87" w:rsidRPr="00A973EC" w:rsidRDefault="001A1F87" w:rsidP="00FF21E2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="00FF21E2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: 495.1644</w:t>
      </w:r>
    </w:p>
    <w:p w14:paraId="270B9CD0" w14:textId="17587ED8" w:rsidR="00FF32C4" w:rsidRPr="00A973EC" w:rsidRDefault="00FF32C4" w:rsidP="00FF21E2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A81E987" wp14:editId="2C0BE4C2">
                <wp:extent cx="5399405" cy="626935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69355"/>
                          <a:chOff x="0" y="0"/>
                          <a:chExt cx="5399405" cy="62693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3" b="3119"/>
                          <a:stretch/>
                        </pic:blipFill>
                        <pic:spPr bwMode="auto">
                          <a:xfrm>
                            <a:off x="0" y="3421380"/>
                            <a:ext cx="5398135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0C9069" id="Group 5" o:spid="_x0000_s1026" style="width:425.15pt;height:493.65pt;mso-position-horizontal-relative:char;mso-position-vertical-relative:line" coordsize="53994,6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4213;width:53981;height:2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">
                  <v:imagedata r:id="rId12" o:title="" croptop="8908f" cropbottom="2044f"/>
                </v:shape>
                <v:shape id="Picture 2" o:spid="_x0000_s1028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3906D459" w14:textId="1A0A14A0" w:rsidR="00FF32C4" w:rsidRPr="00A973EC" w:rsidRDefault="00FF32C4" w:rsidP="00FF32C4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full persistence model.</w:t>
      </w:r>
    </w:p>
    <w:p w14:paraId="3CFC010C" w14:textId="4529BF92" w:rsidR="00FF32C4" w:rsidRPr="00A973EC" w:rsidRDefault="00FF32C4" w:rsidP="00FF21E2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548753E7" w14:textId="3182FEA0" w:rsidR="008A7500" w:rsidRPr="00A973EC" w:rsidRDefault="00FD39F8" w:rsidP="00AC28DD">
      <w:pPr>
        <w:pStyle w:val="Heading4"/>
      </w:pPr>
      <w:r w:rsidRPr="00A973EC">
        <w:t>Output</w:t>
      </w:r>
      <w:r w:rsidR="00EB5A60" w:rsidRPr="00A973EC">
        <w:t xml:space="preserve"> – </w:t>
      </w:r>
      <w:r w:rsidRPr="00A973EC">
        <w:t>a</w:t>
      </w:r>
      <w:r w:rsidR="00FF32C4" w:rsidRPr="00A973EC">
        <w:t>fter</w:t>
      </w:r>
      <w:r w:rsidR="00EB5A60" w:rsidRPr="00A973EC">
        <w:t xml:space="preserve"> </w:t>
      </w:r>
      <w:r w:rsidRPr="00A973EC">
        <w:t>r</w:t>
      </w:r>
      <w:r w:rsidR="00FF32C4" w:rsidRPr="00A973EC">
        <w:t>eduction</w:t>
      </w:r>
    </w:p>
    <w:p w14:paraId="0E492307" w14:textId="48F21F31" w:rsidR="001D1379" w:rsidRPr="00A973EC" w:rsidRDefault="001D1379" w:rsidP="001369A5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Model</w:t>
      </w:r>
      <w:r w:rsidR="00791260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Formula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Species </w:t>
      </w:r>
      <w:r w:rsidR="00D53FD1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+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Object,</w:t>
      </w:r>
      <w:r w:rsidR="001369A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family = "GA", random = ~1 | Individual)</w:t>
      </w:r>
    </w:p>
    <w:p w14:paraId="26D17632" w14:textId="0190D53A" w:rsidR="001D1379" w:rsidRPr="00A973EC" w:rsidRDefault="001D1379" w:rsidP="004975E3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4CB02DE9" w14:textId="77777777" w:rsidR="001D1379" w:rsidRPr="00A973EC" w:rsidRDefault="001D1379" w:rsidP="001D1379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1DDE2401" w14:textId="42CD3FAC" w:rsidR="001D1379" w:rsidRPr="00A973EC" w:rsidRDefault="001D1379" w:rsidP="001D1379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6E180477" w14:textId="295A02B7" w:rsidR="001D1379" w:rsidRPr="00A973EC" w:rsidRDefault="001D1379" w:rsidP="001D1379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2A703BB9" w14:textId="1DDC15F5" w:rsidR="001D1379" w:rsidRPr="00A973EC" w:rsidRDefault="001D1379" w:rsidP="001D1379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</w:t>
      </w:r>
      <w:r w:rsidR="008F02C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7299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0.519</w:t>
      </w:r>
      <w:r w:rsidR="00105C7B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7D4F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7.183</w:t>
      </w:r>
      <w:r w:rsidR="007D4F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3.1e-09 ***</w:t>
      </w:r>
    </w:p>
    <w:p w14:paraId="556C0107" w14:textId="2E9E1477" w:rsidR="009D2B04" w:rsidRPr="00A973EC" w:rsidRDefault="009D2B04" w:rsidP="009D2B04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1.6782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0.5883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2.853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0.00629 ** </w:t>
      </w:r>
    </w:p>
    <w:p w14:paraId="2EB07609" w14:textId="5FEB5A14" w:rsidR="001D1379" w:rsidRPr="00A973EC" w:rsidRDefault="009D2B04" w:rsidP="009D2B04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0.5733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0.5817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0.986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0.32909</w:t>
      </w:r>
      <w:r w:rsidR="001D137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03F1F6CC" w14:textId="77777777" w:rsidR="001D1379" w:rsidRPr="00A973EC" w:rsidRDefault="001D1379" w:rsidP="001D1379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7495A0E3" w14:textId="77777777" w:rsidR="001D1379" w:rsidRPr="00A973EC" w:rsidRDefault="001D1379" w:rsidP="001D1379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B4A07D2" w14:textId="77777777" w:rsidR="001D1379" w:rsidRPr="00A973EC" w:rsidRDefault="001D1379" w:rsidP="001D1379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521AD7BC" w14:textId="2ED2B748" w:rsidR="001D1379" w:rsidRPr="00A973EC" w:rsidRDefault="001D1379" w:rsidP="001D1379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7021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0.70674</w:t>
      </w:r>
      <w:r w:rsidR="007021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0.07477</w:t>
      </w:r>
      <w:r w:rsidR="007021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9.452</w:t>
      </w:r>
      <w:r w:rsidR="007021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1.03e-12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***</w:t>
      </w:r>
    </w:p>
    <w:p w14:paraId="43A6E33F" w14:textId="77777777" w:rsidR="0090352D" w:rsidRPr="00A973EC" w:rsidRDefault="0090352D" w:rsidP="0090352D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6AD315F8" w14:textId="5F0BF72F" w:rsidR="001D1379" w:rsidRPr="00A973EC" w:rsidRDefault="001D1379" w:rsidP="001D1379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54</w:t>
      </w:r>
    </w:p>
    <w:p w14:paraId="3EFEC0A8" w14:textId="13644BF8" w:rsidR="001D1379" w:rsidRPr="00A973EC" w:rsidRDefault="001D1379" w:rsidP="001D137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15270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4</w:t>
      </w:r>
    </w:p>
    <w:p w14:paraId="4E31C6B8" w14:textId="0D5CD31D" w:rsidR="001D1379" w:rsidRPr="00A973EC" w:rsidRDefault="001D1379" w:rsidP="001D137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15270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66A16AF1" w14:textId="36BC176B" w:rsidR="001D1379" w:rsidRPr="00A973EC" w:rsidRDefault="001D1379" w:rsidP="001D137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5990812E" w14:textId="77777777" w:rsidR="001D1379" w:rsidRPr="00A973EC" w:rsidRDefault="001D1379" w:rsidP="001D1379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17B8B58E" w14:textId="07BF88DB" w:rsidR="001D1379" w:rsidRPr="00A973EC" w:rsidRDefault="001D1379" w:rsidP="001D137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84435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476.9758</w:t>
      </w:r>
    </w:p>
    <w:p w14:paraId="2419B505" w14:textId="7411B444" w:rsidR="001D1379" w:rsidRPr="00A973EC" w:rsidRDefault="001D1379" w:rsidP="001D137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EE3B0A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484.9758</w:t>
      </w:r>
    </w:p>
    <w:p w14:paraId="09424FA5" w14:textId="7D2F6B23" w:rsidR="001D1379" w:rsidRPr="00A973EC" w:rsidRDefault="001D1379" w:rsidP="001D137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8B432A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492.9317</w:t>
      </w:r>
    </w:p>
    <w:p w14:paraId="1F2E2ABB" w14:textId="65FD35DA" w:rsidR="008B432A" w:rsidRPr="00A973EC" w:rsidRDefault="008B432A" w:rsidP="001D137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3E07DD6A" w14:textId="03752FD8" w:rsidR="008B432A" w:rsidRPr="00A973EC" w:rsidRDefault="0004634B" w:rsidP="00AC28DD">
      <w:pPr>
        <w:pStyle w:val="Heading3"/>
        <w:rPr>
          <w:rFonts w:eastAsia="Times New Roman"/>
          <w:lang w:eastAsia="en-GB"/>
        </w:rPr>
      </w:pPr>
      <w:r w:rsidRPr="00A973EC">
        <w:rPr>
          <w:rFonts w:eastAsia="Times New Roman"/>
          <w:lang w:eastAsia="en-GB"/>
        </w:rPr>
        <w:t>Model for Dogs</w:t>
      </w:r>
    </w:p>
    <w:p w14:paraId="0D834F6E" w14:textId="14A24B2D" w:rsidR="00CB35DC" w:rsidRPr="00A973EC" w:rsidRDefault="00CB35DC" w:rsidP="00CB35DC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Object,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018ADEB2" w14:textId="77777777" w:rsidR="00CB35DC" w:rsidRPr="00A973EC" w:rsidRDefault="00CB35DC" w:rsidP="00CB35DC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478DFAD3" w14:textId="77777777" w:rsidR="00CB35DC" w:rsidRPr="00A973EC" w:rsidRDefault="00CB35DC" w:rsidP="00CB35D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2CDC5848" w14:textId="77777777" w:rsidR="00CB35DC" w:rsidRPr="00A973EC" w:rsidRDefault="00CB35DC" w:rsidP="00CB35D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1C33891E" w14:textId="77777777" w:rsidR="00CB35DC" w:rsidRPr="00A973EC" w:rsidRDefault="00CB35DC" w:rsidP="00CB35D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6E51A4A9" w14:textId="46FEA045" w:rsidR="00755E66" w:rsidRPr="00A973EC" w:rsidRDefault="00CB35DC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3.3798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0.5800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5.827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2.92e-06 ***</w:t>
      </w:r>
    </w:p>
    <w:p w14:paraId="54C82C56" w14:textId="0999DA20" w:rsidR="00755E66" w:rsidRPr="00A973EC" w:rsidRDefault="00CB35DC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1.1979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0.8338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1.437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0.162</w:t>
      </w:r>
    </w:p>
    <w:p w14:paraId="4B465048" w14:textId="1DC97632" w:rsidR="00CB35DC" w:rsidRPr="00A973EC" w:rsidRDefault="00CB35DC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6382AEE6" w14:textId="77777777" w:rsidR="00CB35DC" w:rsidRPr="00A973EC" w:rsidRDefault="00CB35DC" w:rsidP="00CB35D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77C981B" w14:textId="77777777" w:rsidR="00CB35DC" w:rsidRPr="00A973EC" w:rsidRDefault="00CB35DC" w:rsidP="00CB35D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71E40285" w14:textId="18330E14" w:rsidR="00CB35DC" w:rsidRPr="00A973EC" w:rsidRDefault="00CB35DC" w:rsidP="00CB35D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0.84161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0.09691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8.684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1.97e-09 ***</w:t>
      </w:r>
    </w:p>
    <w:p w14:paraId="5341A9CB" w14:textId="77777777" w:rsidR="00CB35DC" w:rsidRPr="00A973EC" w:rsidRDefault="00CB35DC" w:rsidP="00CB35DC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191BA5CB" w14:textId="7C02A679" w:rsidR="00CB35DC" w:rsidRPr="00A973EC" w:rsidRDefault="00CB35DC" w:rsidP="00CB35DC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31</w:t>
      </w:r>
    </w:p>
    <w:p w14:paraId="54B41671" w14:textId="4792A72C" w:rsidR="00CB35DC" w:rsidRPr="00A973EC" w:rsidRDefault="00CB35DC" w:rsidP="00CB35D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</w:p>
    <w:p w14:paraId="1BCDC1A6" w14:textId="0DF1FEBC" w:rsidR="00CB35DC" w:rsidRPr="00A973EC" w:rsidRDefault="00CB35DC" w:rsidP="00CB35D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28</w:t>
      </w:r>
    </w:p>
    <w:p w14:paraId="3F8AB38E" w14:textId="77777777" w:rsidR="00CB35DC" w:rsidRPr="00A973EC" w:rsidRDefault="00CB35DC" w:rsidP="00CB35D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4717158B" w14:textId="77777777" w:rsidR="00CB35DC" w:rsidRPr="00A973EC" w:rsidRDefault="00CB35DC" w:rsidP="00CB35D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5BA24FDC" w14:textId="297FA28B" w:rsidR="00CB35DC" w:rsidRPr="00A973EC" w:rsidRDefault="00CB35DC" w:rsidP="00CB35D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173.4407</w:t>
      </w:r>
    </w:p>
    <w:p w14:paraId="7CDE8701" w14:textId="73CE0015" w:rsidR="00CB35DC" w:rsidRPr="00A973EC" w:rsidRDefault="00CB35DC" w:rsidP="00CB35D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179.4407</w:t>
      </w:r>
    </w:p>
    <w:p w14:paraId="7FEE3AA1" w14:textId="541AB974" w:rsidR="00CB35DC" w:rsidRPr="00A973EC" w:rsidRDefault="00CB35DC" w:rsidP="00CB35D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755E66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183.7426</w:t>
      </w:r>
    </w:p>
    <w:p w14:paraId="3CB787B0" w14:textId="2D1683BD" w:rsidR="001329C4" w:rsidRPr="00A973EC" w:rsidRDefault="001329C4" w:rsidP="001329C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53C8AB26" w14:textId="77777777" w:rsidR="00755E66" w:rsidRPr="00A973EC" w:rsidRDefault="00755E66" w:rsidP="001329C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7DD4F6A" w14:textId="77777777" w:rsidR="001329C4" w:rsidRPr="00A973EC" w:rsidRDefault="001329C4" w:rsidP="00132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3948848" wp14:editId="2AF9D6B0">
                <wp:extent cx="5399405" cy="627126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71260"/>
                          <a:chOff x="0" y="0"/>
                          <a:chExt cx="5399405" cy="627126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7" b="2896"/>
                          <a:stretch/>
                        </pic:blipFill>
                        <pic:spPr bwMode="auto">
                          <a:xfrm>
                            <a:off x="0" y="3421380"/>
                            <a:ext cx="5399405" cy="284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353A4" id="Group 6" o:spid="_x0000_s1026" style="width:425.15pt;height:493.8pt;mso-position-horizontal-relative:char;mso-position-vertical-relative:line" coordsize="53994,6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">
                <v:shape id="Picture 85" o:spid="_x0000_s1027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">
                  <v:imagedata r:id="rId16" o:title=""/>
                </v:shape>
                <v:shape id="Picture 87" o:spid="_x0000_s1028" type="#_x0000_t75" style="position:absolute;top:34213;width:53994;height:2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">
                  <v:imagedata r:id="rId17" o:title="" croptop="9029f" cropbottom="1898f"/>
                </v:shape>
                <w10:anchorlock/>
              </v:group>
            </w:pict>
          </mc:Fallback>
        </mc:AlternateContent>
      </w:r>
    </w:p>
    <w:p w14:paraId="1CDE3499" w14:textId="131079EF" w:rsidR="001329C4" w:rsidRPr="00A973EC" w:rsidRDefault="001329C4" w:rsidP="001329C4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3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</w:t>
      </w:r>
      <w:r w:rsidR="002E22E4" w:rsidRPr="00A973EC">
        <w:rPr>
          <w:rFonts w:cs="Times New Roman"/>
          <w:szCs w:val="24"/>
          <w:lang w:val="en-GB"/>
        </w:rPr>
        <w:t>s</w:t>
      </w:r>
      <w:r w:rsidRPr="00A973EC">
        <w:rPr>
          <w:rFonts w:cs="Times New Roman"/>
          <w:szCs w:val="24"/>
          <w:lang w:val="en-GB"/>
        </w:rPr>
        <w:t xml:space="preserve"> (above) and detrended QQ Plot / Worm Plot (Below) for the persistence model for dogs.</w:t>
      </w:r>
    </w:p>
    <w:p w14:paraId="72EA295A" w14:textId="206AEBA2" w:rsidR="00755E66" w:rsidRPr="00A973EC" w:rsidRDefault="00755E66" w:rsidP="00AC28DD">
      <w:pPr>
        <w:pStyle w:val="Heading3"/>
      </w:pPr>
      <w:r w:rsidRPr="00A973EC">
        <w:t>Model for Wolves</w:t>
      </w:r>
    </w:p>
    <w:p w14:paraId="41C4ACB6" w14:textId="428BF849" w:rsidR="00755E66" w:rsidRPr="00A973EC" w:rsidRDefault="00755E66" w:rsidP="00755E66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Object,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31229AAF" w14:textId="77777777" w:rsidR="00755E66" w:rsidRPr="00A973EC" w:rsidRDefault="00755E66" w:rsidP="00755E66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1794F9E1" w14:textId="77777777" w:rsidR="00755E66" w:rsidRPr="00A973EC" w:rsidRDefault="00755E66" w:rsidP="00755E66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4942D918" w14:textId="77777777" w:rsidR="00755E66" w:rsidRPr="00A973EC" w:rsidRDefault="00755E66" w:rsidP="00755E66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248F5BF1" w14:textId="77777777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2AC6E772" w14:textId="5F41BA26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5.7653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0.4347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13.262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2.28e-11 ***</w:t>
      </w:r>
    </w:p>
    <w:p w14:paraId="2BA9D16A" w14:textId="1E7AB1D0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-0.2853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0.6019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-0.474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0.641</w:t>
      </w:r>
    </w:p>
    <w:p w14:paraId="2CD3908C" w14:textId="77777777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Sigma link function: log</w:t>
      </w:r>
    </w:p>
    <w:p w14:paraId="4B5D17CF" w14:textId="518323C2" w:rsidR="00755E66" w:rsidRPr="00A973EC" w:rsidRDefault="00755E66" w:rsidP="00755E66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4D674EF1" w14:textId="77777777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6501FD73" w14:textId="225B0127" w:rsidR="00755E66" w:rsidRPr="00A973EC" w:rsidRDefault="00755E66" w:rsidP="00755E66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0.3659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0.1213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3.017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0.00681 **</w:t>
      </w:r>
    </w:p>
    <w:p w14:paraId="7FEDE838" w14:textId="582D82DB" w:rsidR="00755E66" w:rsidRPr="00A973EC" w:rsidRDefault="00755E66" w:rsidP="00755E66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64F2965E" w14:textId="455CC6A2" w:rsidR="00755E66" w:rsidRPr="00A973EC" w:rsidRDefault="00755E66" w:rsidP="00755E66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23</w:t>
      </w:r>
    </w:p>
    <w:p w14:paraId="497F6EE3" w14:textId="77777777" w:rsidR="00755E66" w:rsidRPr="00A973EC" w:rsidRDefault="00755E66" w:rsidP="00755E66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</w:p>
    <w:p w14:paraId="38CDD308" w14:textId="7CE4143A" w:rsidR="00755E66" w:rsidRPr="00A973EC" w:rsidRDefault="00755E66" w:rsidP="00755E66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20</w:t>
      </w:r>
    </w:p>
    <w:p w14:paraId="4B25A835" w14:textId="77777777" w:rsidR="00755E66" w:rsidRPr="00A973EC" w:rsidRDefault="00755E66" w:rsidP="00755E66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7EB2CBF9" w14:textId="77777777" w:rsidR="00755E66" w:rsidRPr="00A973EC" w:rsidRDefault="00755E66" w:rsidP="00755E66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2C47FDAE" w14:textId="52F53A0E" w:rsidR="00755E66" w:rsidRPr="00A973EC" w:rsidRDefault="00755E66" w:rsidP="00755E66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293.0476</w:t>
      </w:r>
    </w:p>
    <w:p w14:paraId="60DBB72E" w14:textId="48F66529" w:rsidR="00755E66" w:rsidRPr="00A973EC" w:rsidRDefault="00755E66" w:rsidP="00755E66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299.0476</w:t>
      </w:r>
    </w:p>
    <w:p w14:paraId="6EFD4758" w14:textId="77777777" w:rsidR="00FD39F8" w:rsidRPr="00A973EC" w:rsidRDefault="00755E66" w:rsidP="00FD39F8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302.454</w:t>
      </w:r>
    </w:p>
    <w:p w14:paraId="540B6934" w14:textId="517ACC52" w:rsidR="002E22E4" w:rsidRPr="00A973EC" w:rsidRDefault="002E22E4" w:rsidP="00FD39F8">
      <w:pPr>
        <w:shd w:val="clear" w:color="auto" w:fill="FFFFFF"/>
        <w:tabs>
          <w:tab w:val="left" w:pos="1843"/>
        </w:tabs>
        <w:spacing w:before="0" w:after="0" w:line="225" w:lineRule="atLeast"/>
        <w:rPr>
          <w:lang w:val="en-GB" w:eastAsia="en-GB"/>
        </w:rPr>
      </w:pPr>
      <w:r w:rsidRPr="00A973E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16FC1FEB" wp14:editId="4DADEEB6">
                <wp:extent cx="5399405" cy="6256020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56020"/>
                          <a:chOff x="0" y="0"/>
                          <a:chExt cx="5399405" cy="6256020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6" b="2618"/>
                          <a:stretch/>
                        </pic:blipFill>
                        <pic:spPr bwMode="auto">
                          <a:xfrm>
                            <a:off x="0" y="3375660"/>
                            <a:ext cx="5398135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7FDF01" id="Group 8" o:spid="_x0000_s1026" style="width:425.15pt;height:492.6pt;mso-position-horizontal-relative:char;mso-position-vertical-relative:line" coordsize="53994,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">
                <v:shape id="Picture 107" o:spid="_x0000_s1027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">
                  <v:imagedata r:id="rId20" o:title=""/>
                </v:shape>
                <v:shape id="Picture 108" o:spid="_x0000_s1028" type="#_x0000_t75" style="position:absolute;top:33756;width:53981;height:2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">
                  <v:imagedata r:id="rId21" o:title="" croptop="8615f" cropbottom="1716f"/>
                </v:shape>
                <w10:anchorlock/>
              </v:group>
            </w:pict>
          </mc:Fallback>
        </mc:AlternateContent>
      </w:r>
    </w:p>
    <w:p w14:paraId="5945E8E9" w14:textId="1C510F61" w:rsidR="002E22E4" w:rsidRPr="00A973EC" w:rsidRDefault="002E22E4" w:rsidP="002E22E4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lastRenderedPageBreak/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4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persistence model for wolves.</w:t>
      </w:r>
    </w:p>
    <w:p w14:paraId="6219C514" w14:textId="460A858E" w:rsidR="00EB5A60" w:rsidRDefault="00EB5A60" w:rsidP="00A10B37">
      <w:pPr>
        <w:pStyle w:val="Heading2"/>
        <w15:collapsed/>
        <w:rPr>
          <w:lang w:val="en-GB"/>
        </w:rPr>
      </w:pPr>
      <w:r w:rsidRPr="00A973EC">
        <w:rPr>
          <w:lang w:val="en-GB"/>
        </w:rPr>
        <w:t xml:space="preserve">Contact Latency </w:t>
      </w:r>
      <w:r w:rsidR="00FD39F8" w:rsidRPr="00A973EC">
        <w:rPr>
          <w:lang w:val="en-GB"/>
        </w:rPr>
        <w:t>m</w:t>
      </w:r>
      <w:r w:rsidRPr="00A973EC">
        <w:rPr>
          <w:lang w:val="en-GB"/>
        </w:rPr>
        <w:t>odels</w:t>
      </w:r>
    </w:p>
    <w:p w14:paraId="6A7E7FF4" w14:textId="77777777" w:rsidR="00A10B37" w:rsidRPr="00A973EC" w:rsidRDefault="00A10B37" w:rsidP="00A10B37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noProof/>
          <w:lang w:val="en-GB" w:eastAsia="en-GB"/>
        </w:rPr>
        <w:drawing>
          <wp:inline distT="0" distB="0" distL="0" distR="0" wp14:anchorId="16DD3716" wp14:editId="3F970E79">
            <wp:extent cx="5400000" cy="369259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FA157" w14:textId="49FA187A" w:rsidR="00A10B37" w:rsidRPr="00A973EC" w:rsidRDefault="00A10B37" w:rsidP="00A10B37">
      <w:pPr>
        <w:keepNext/>
        <w:rPr>
          <w:rFonts w:cs="Times New Roman"/>
          <w:szCs w:val="24"/>
          <w:lang w:val="en-GB"/>
        </w:rPr>
      </w:pPr>
      <w:bookmarkStart w:id="3" w:name="_Ref507948290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>
        <w:rPr>
          <w:rFonts w:cs="Times New Roman"/>
          <w:b/>
          <w:noProof/>
          <w:szCs w:val="24"/>
          <w:lang w:val="en-GB"/>
        </w:rPr>
        <w:t>5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3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Scatter plots showing the relationship between persistence and contact latency in dogs and wolves. Red lines show statistically significant trends.</w:t>
      </w:r>
    </w:p>
    <w:p w14:paraId="285AE154" w14:textId="7B937708" w:rsidR="00EB5A60" w:rsidRPr="00A973EC" w:rsidRDefault="00EB5A60" w:rsidP="00AC28DD">
      <w:pPr>
        <w:pStyle w:val="Heading3"/>
      </w:pPr>
      <w:r w:rsidRPr="00A973EC">
        <w:t>Model for Dogs</w:t>
      </w:r>
      <w:r w:rsidR="00DC4B2B" w:rsidRPr="00A973EC">
        <w:t xml:space="preserve"> (</w:t>
      </w:r>
      <w:r w:rsidR="00FD39F8" w:rsidRPr="00A973EC">
        <w:t>b</w:t>
      </w:r>
      <w:r w:rsidR="00DC4B2B" w:rsidRPr="00A973EC">
        <w:t xml:space="preserve">oth </w:t>
      </w:r>
      <w:r w:rsidR="00FD39F8" w:rsidRPr="00A973EC">
        <w:t>o</w:t>
      </w:r>
      <w:r w:rsidR="00DC4B2B" w:rsidRPr="00A973EC">
        <w:t>bjects)</w:t>
      </w:r>
    </w:p>
    <w:p w14:paraId="1704A9D0" w14:textId="565D3767" w:rsidR="00EB5A60" w:rsidRPr="00A973EC" w:rsidRDefault="00EB5A60" w:rsidP="00EB5A60">
      <w:pPr>
        <w:rPr>
          <w:lang w:val="en-GB"/>
        </w:rPr>
      </w:pPr>
      <w:r w:rsidRPr="00A973EC">
        <w:rPr>
          <w:lang w:val="en-GB"/>
        </w:rPr>
        <w:t>Data Distribution: Inverse Gaussian (</w:t>
      </w:r>
      <w:r w:rsidR="00FF32C4" w:rsidRPr="00A973EC">
        <w:rPr>
          <w:lang w:val="en-GB"/>
        </w:rPr>
        <w:fldChar w:fldCharType="begin"/>
      </w:r>
      <w:r w:rsidR="00FF32C4" w:rsidRPr="00A973EC">
        <w:rPr>
          <w:lang w:val="en-GB"/>
        </w:rPr>
        <w:instrText xml:space="preserve"> REF _Ref507931248 \h  \* MERGEFORMAT </w:instrText>
      </w:r>
      <w:r w:rsidR="00FF32C4" w:rsidRPr="00A973EC">
        <w:rPr>
          <w:lang w:val="en-GB"/>
        </w:rPr>
      </w:r>
      <w:r w:rsidR="00FF32C4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6</w:t>
      </w:r>
      <w:r w:rsidR="00FF32C4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192F722B" w14:textId="17B6FB6F" w:rsidR="00EB5A60" w:rsidRPr="00A973EC" w:rsidRDefault="00EB5A60" w:rsidP="00EB5A60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61D88B51" wp14:editId="24AB8E9D">
            <wp:extent cx="5400000" cy="30355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3369" r="5586" b="2841"/>
                    <a:stretch/>
                  </pic:blipFill>
                  <pic:spPr bwMode="auto">
                    <a:xfrm>
                      <a:off x="0" y="0"/>
                      <a:ext cx="5400000" cy="303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B928B" w14:textId="0DD8CEB4" w:rsidR="00EB5A60" w:rsidRPr="00A973EC" w:rsidRDefault="00EB5A60" w:rsidP="00EB5A60">
      <w:pPr>
        <w:keepNext/>
        <w:rPr>
          <w:rFonts w:cs="Times New Roman"/>
          <w:szCs w:val="24"/>
          <w:lang w:val="en-GB"/>
        </w:rPr>
      </w:pPr>
      <w:bookmarkStart w:id="4" w:name="_Ref507931248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6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4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latency data</w:t>
      </w:r>
      <w:r w:rsidR="00DC4B2B" w:rsidRPr="00A973EC">
        <w:rPr>
          <w:rFonts w:cs="Times New Roman"/>
          <w:szCs w:val="24"/>
          <w:lang w:val="en-GB"/>
        </w:rPr>
        <w:t xml:space="preserve"> for both objects</w:t>
      </w:r>
      <w:r w:rsidRPr="00A973EC">
        <w:rPr>
          <w:rFonts w:cs="Times New Roman"/>
          <w:szCs w:val="24"/>
          <w:lang w:val="en-GB"/>
        </w:rPr>
        <w:t>. The grey bars show a histogram, the blue line shows a kernel density estimate and the red line shows the fit distribution.</w:t>
      </w:r>
    </w:p>
    <w:p w14:paraId="2471BDCF" w14:textId="044282C2" w:rsidR="00EB5A60" w:rsidRPr="00A973EC" w:rsidRDefault="00FD39F8" w:rsidP="00AC28DD">
      <w:pPr>
        <w:pStyle w:val="Heading4"/>
      </w:pPr>
      <w:r w:rsidRPr="00A973EC">
        <w:t>Output</w:t>
      </w:r>
      <w:r w:rsidR="00EB5A60" w:rsidRPr="00A973EC">
        <w:t xml:space="preserve"> – Initial </w:t>
      </w:r>
      <w:r w:rsidRPr="00A973EC">
        <w:t>m</w:t>
      </w:r>
      <w:r w:rsidR="00EB5A60" w:rsidRPr="00A973EC">
        <w:t>odel</w:t>
      </w:r>
    </w:p>
    <w:p w14:paraId="3A8B6379" w14:textId="293E394C" w:rsidR="00EB5A60" w:rsidRPr="00A973EC" w:rsidRDefault="00EB5A60" w:rsidP="00EB5A60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Object*</w:t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Approach.Posture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+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Object*Persistence, family = "IG", random = ~1 | Individual)</w:t>
      </w:r>
    </w:p>
    <w:p w14:paraId="1073F86B" w14:textId="77777777" w:rsidR="00EB5A60" w:rsidRPr="00A973EC" w:rsidRDefault="00EB5A60" w:rsidP="00EB5A60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4C0DE415" w14:textId="77777777" w:rsidR="00EB5A60" w:rsidRPr="00A973EC" w:rsidRDefault="00EB5A60" w:rsidP="00EB5A6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4BF3D0D8" w14:textId="77777777" w:rsidR="00EB5A60" w:rsidRPr="00A973EC" w:rsidRDefault="00EB5A60" w:rsidP="00EB5A6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639FD8CA" w14:textId="29BEFD9A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293494EC" w14:textId="427F71AE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-0.0047426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0.0917484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-0.052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0.9592</w:t>
      </w:r>
    </w:p>
    <w:p w14:paraId="6141EC23" w14:textId="5937C512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0.1884369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0.1344814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1.401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0.1739</w:t>
      </w:r>
    </w:p>
    <w:p w14:paraId="390CE2B7" w14:textId="0A8963D1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Approach.PostureUnsure</w:t>
      </w:r>
      <w:proofErr w:type="spellEnd"/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0.1930160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0.2157746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0.895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0.3799</w:t>
      </w:r>
    </w:p>
    <w:p w14:paraId="3E6264D1" w14:textId="4FECBC9D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-0.0020949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0.0007516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-2.787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0.0102 *</w:t>
      </w:r>
    </w:p>
    <w:p w14:paraId="5FC273B3" w14:textId="21F38A01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ObjectPipe:Approach.PostureUnsure</w:t>
      </w:r>
      <w:proofErr w:type="spellEnd"/>
      <w:proofErr w:type="gramEnd"/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-0.3767103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0.3901429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-0.966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0.3439</w:t>
      </w:r>
    </w:p>
    <w:p w14:paraId="0AF7B560" w14:textId="36DFF972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ObjectPipe:Persistence</w:t>
      </w:r>
      <w:proofErr w:type="spellEnd"/>
      <w:proofErr w:type="gramEnd"/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0.0015127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0.0007711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1.962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0.0615</w:t>
      </w:r>
    </w:p>
    <w:p w14:paraId="5BF5E98F" w14:textId="77777777" w:rsidR="00EB5A60" w:rsidRPr="00A973EC" w:rsidRDefault="00EB5A60" w:rsidP="00EB5A60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040DE9F2" w14:textId="77777777" w:rsidR="00EB5A60" w:rsidRPr="00A973EC" w:rsidRDefault="00EB5A60" w:rsidP="00EB5A6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4D497F9" w14:textId="77777777" w:rsidR="00EB5A60" w:rsidRPr="00A973EC" w:rsidRDefault="00EB5A60" w:rsidP="00EB5A6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1587D196" w14:textId="2D20F0C2" w:rsidR="00B918D5" w:rsidRPr="00A973EC" w:rsidRDefault="00EB5A60" w:rsidP="00B918D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-1.1718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0.1319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-8.885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4.7e-09 ***</w:t>
      </w:r>
    </w:p>
    <w:p w14:paraId="709AC3D6" w14:textId="756096D8" w:rsidR="00EB5A60" w:rsidRPr="00A973EC" w:rsidRDefault="00EB5A60" w:rsidP="00B918D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7C57ED96" w14:textId="54EE2F60" w:rsidR="00EB5A60" w:rsidRPr="00A973EC" w:rsidRDefault="00EB5A60" w:rsidP="00EB5A60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31</w:t>
      </w:r>
    </w:p>
    <w:p w14:paraId="544295A4" w14:textId="1C3BCA16" w:rsidR="00EB5A60" w:rsidRPr="00A973EC" w:rsidRDefault="00EB5A60" w:rsidP="00EB5A6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7</w:t>
      </w:r>
    </w:p>
    <w:p w14:paraId="1973A20D" w14:textId="03D5749D" w:rsidR="00EB5A60" w:rsidRPr="00A973EC" w:rsidRDefault="00EB5A60" w:rsidP="00EB5A6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24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041C8EAA" w14:textId="77777777" w:rsidR="00EB5A60" w:rsidRPr="00A973EC" w:rsidRDefault="00EB5A60" w:rsidP="00EB5A6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5699BD3D" w14:textId="77777777" w:rsidR="00EB5A60" w:rsidRPr="00A973EC" w:rsidRDefault="00EB5A60" w:rsidP="00EB5A6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2FDB0D0" w14:textId="57016192" w:rsidR="00EB5A60" w:rsidRPr="00A973EC" w:rsidRDefault="00EB5A60" w:rsidP="00EB5A6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14.26868</w:t>
      </w:r>
    </w:p>
    <w:p w14:paraId="39750BBB" w14:textId="3EC45DD3" w:rsidR="00EB5A60" w:rsidRPr="00A973EC" w:rsidRDefault="00EB5A60" w:rsidP="00EB5A6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28.26868</w:t>
      </w:r>
    </w:p>
    <w:p w14:paraId="5A4FDB8D" w14:textId="584F07A5" w:rsidR="00EB5A60" w:rsidRPr="00A973EC" w:rsidRDefault="00EB5A60" w:rsidP="00B918D5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918D5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38.30659</w:t>
      </w:r>
    </w:p>
    <w:p w14:paraId="6AE537A8" w14:textId="5FF6097F" w:rsidR="00B918D5" w:rsidRPr="00A973EC" w:rsidRDefault="00B918D5" w:rsidP="00EB5A6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7CD747A4" wp14:editId="648AF659">
                <wp:extent cx="5399405" cy="6240780"/>
                <wp:effectExtent l="0" t="0" r="0" b="762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40780"/>
                          <a:chOff x="0" y="0"/>
                          <a:chExt cx="5399405" cy="624078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9" b="2841"/>
                          <a:stretch/>
                        </pic:blipFill>
                        <pic:spPr bwMode="auto">
                          <a:xfrm>
                            <a:off x="0" y="3375660"/>
                            <a:ext cx="5398135" cy="286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0EB4E" id="Group 10" o:spid="_x0000_s1026" style="width:425.15pt;height:491.4pt;mso-position-horizontal-relative:char;mso-position-vertical-relative:line" coordsize="53994,6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">
                <v:shape id="Picture 29" o:spid="_x0000_s1027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">
                  <v:imagedata r:id="rId26" o:title=""/>
                </v:shape>
                <v:shape id="Picture 38" o:spid="_x0000_s1028" type="#_x0000_t75" style="position:absolute;top:33756;width:53981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">
                  <v:imagedata r:id="rId27" o:title="" croptop="8762f" cropbottom="1862f"/>
                </v:shape>
                <w10:anchorlock/>
              </v:group>
            </w:pict>
          </mc:Fallback>
        </mc:AlternateContent>
      </w:r>
    </w:p>
    <w:p w14:paraId="6E33B349" w14:textId="08FEB34E" w:rsidR="00B918D5" w:rsidRPr="00A973EC" w:rsidRDefault="00B918D5" w:rsidP="00B918D5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7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latency model for dogs</w:t>
      </w:r>
      <w:r w:rsidR="00DC4B2B" w:rsidRPr="00A973EC">
        <w:rPr>
          <w:rFonts w:cs="Times New Roman"/>
          <w:szCs w:val="24"/>
          <w:lang w:val="en-GB"/>
        </w:rPr>
        <w:t xml:space="preserve"> (both objects)</w:t>
      </w:r>
      <w:r w:rsidRPr="00A973EC">
        <w:rPr>
          <w:rFonts w:cs="Times New Roman"/>
          <w:szCs w:val="24"/>
          <w:lang w:val="en-GB"/>
        </w:rPr>
        <w:t>.</w:t>
      </w:r>
    </w:p>
    <w:p w14:paraId="159D792A" w14:textId="2E92BA5C" w:rsidR="00B27A9F" w:rsidRPr="00A973EC" w:rsidRDefault="00FD39F8" w:rsidP="00AC28DD">
      <w:pPr>
        <w:pStyle w:val="Heading4"/>
      </w:pPr>
      <w:r w:rsidRPr="00A973EC">
        <w:t>Output</w:t>
      </w:r>
      <w:r w:rsidR="00B27A9F" w:rsidRPr="00A973EC">
        <w:t xml:space="preserve"> –</w:t>
      </w:r>
      <w:r w:rsidRPr="00A973EC">
        <w:t xml:space="preserve"> after reduction</w:t>
      </w:r>
    </w:p>
    <w:p w14:paraId="553DEEA3" w14:textId="3F7E6F08" w:rsidR="00B27A9F" w:rsidRPr="00A973EC" w:rsidRDefault="00B27A9F" w:rsidP="00B27A9F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Object*Persistence,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"IG", random = ~1 | Individual)</w:t>
      </w:r>
    </w:p>
    <w:p w14:paraId="43F8CDC3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3AFA96EB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3A7C907C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57BFBA17" w14:textId="5088221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62C49CF8" w14:textId="4835C201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0.038841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0.084963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0.457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0.65136</w:t>
      </w:r>
    </w:p>
    <w:p w14:paraId="2BC6D3D3" w14:textId="4A54EE95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0.131939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0.127902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1.032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0.31178</w:t>
      </w:r>
    </w:p>
    <w:p w14:paraId="05B9178E" w14:textId="7064BEBA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-0.002261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0.000751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-3.010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0.00574 **</w:t>
      </w:r>
    </w:p>
    <w:p w14:paraId="28C94428" w14:textId="0E1FDC4A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ObjectPipe:Persistence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0.001696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0.000771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2.200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0.03691 *</w:t>
      </w:r>
    </w:p>
    <w:p w14:paraId="49D3A7C8" w14:textId="77777777" w:rsidR="00B27A9F" w:rsidRPr="00A973EC" w:rsidRDefault="00B27A9F" w:rsidP="00B27A9F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57D87122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578F826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2CD498A1" w14:textId="3087A99D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-1.1532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0.1316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-8.763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3.08e-09 ***</w:t>
      </w:r>
    </w:p>
    <w:p w14:paraId="72F0359F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04460C80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31</w:t>
      </w:r>
    </w:p>
    <w:p w14:paraId="0E5A482B" w14:textId="518018E9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</w:p>
    <w:p w14:paraId="388F5FE8" w14:textId="7ECDBE93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26 </w:t>
      </w:r>
    </w:p>
    <w:p w14:paraId="6F5F094A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2BF45D10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58A2E7FB" w14:textId="5476620E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15.42009</w:t>
      </w:r>
    </w:p>
    <w:p w14:paraId="7CAA78B9" w14:textId="0D1AC416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25.42009</w:t>
      </w:r>
    </w:p>
    <w:p w14:paraId="32E64AAB" w14:textId="581E3071" w:rsidR="00B27A9F" w:rsidRPr="00A973EC" w:rsidRDefault="00B27A9F" w:rsidP="00B27A9F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32.59003</w:t>
      </w:r>
    </w:p>
    <w:p w14:paraId="5139A5E4" w14:textId="5E7028DF" w:rsidR="00DC4B2B" w:rsidRPr="00A973EC" w:rsidRDefault="00DC4B2B" w:rsidP="00AC28DD">
      <w:pPr>
        <w:pStyle w:val="Heading3"/>
      </w:pPr>
      <w:r w:rsidRPr="00A973EC">
        <w:t xml:space="preserve">Model for Dogs (Ball </w:t>
      </w:r>
      <w:r w:rsidR="00FD39F8" w:rsidRPr="00A973EC">
        <w:t>o</w:t>
      </w:r>
      <w:r w:rsidRPr="00A973EC">
        <w:t>nly)</w:t>
      </w:r>
    </w:p>
    <w:p w14:paraId="2B9E03AE" w14:textId="33200E37" w:rsidR="00DC4B2B" w:rsidRPr="00A973EC" w:rsidRDefault="00DC4B2B" w:rsidP="00DC4B2B">
      <w:pPr>
        <w:rPr>
          <w:lang w:val="en-GB"/>
        </w:rPr>
      </w:pPr>
      <w:r w:rsidRPr="00A973EC">
        <w:rPr>
          <w:lang w:val="en-GB"/>
        </w:rPr>
        <w:t>Data Distribution: Inverse Gamma (</w:t>
      </w:r>
      <w:r w:rsidR="002932AC" w:rsidRPr="00A973EC">
        <w:rPr>
          <w:lang w:val="en-GB"/>
        </w:rPr>
        <w:fldChar w:fldCharType="begin"/>
      </w:r>
      <w:r w:rsidR="002932AC" w:rsidRPr="00A973EC">
        <w:rPr>
          <w:lang w:val="en-GB"/>
        </w:rPr>
        <w:instrText xml:space="preserve"> REF _Ref507947709 \h  \* MERGEFORMAT </w:instrText>
      </w:r>
      <w:r w:rsidR="002932AC" w:rsidRPr="00A973EC">
        <w:rPr>
          <w:lang w:val="en-GB"/>
        </w:rPr>
      </w:r>
      <w:r w:rsidR="002932AC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8</w:t>
      </w:r>
      <w:r w:rsidR="002932AC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67FFFA9B" w14:textId="4DAF7725" w:rsidR="00DC4B2B" w:rsidRPr="00A973EC" w:rsidRDefault="00DC4B2B" w:rsidP="00DC4B2B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drawing>
          <wp:inline distT="0" distB="0" distL="0" distR="0" wp14:anchorId="5F7AB82E" wp14:editId="4219A1F4">
            <wp:extent cx="5400000" cy="2811747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8715" r="4034" b="2396"/>
                    <a:stretch/>
                  </pic:blipFill>
                  <pic:spPr bwMode="auto">
                    <a:xfrm>
                      <a:off x="0" y="0"/>
                      <a:ext cx="5400000" cy="28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E08B0" w14:textId="60858CDA" w:rsidR="00DC4B2B" w:rsidRPr="00A973EC" w:rsidRDefault="00DC4B2B" w:rsidP="00DC4B2B">
      <w:pPr>
        <w:keepNext/>
        <w:rPr>
          <w:rFonts w:cs="Times New Roman"/>
          <w:szCs w:val="24"/>
          <w:lang w:val="en-GB"/>
        </w:rPr>
      </w:pPr>
      <w:bookmarkStart w:id="5" w:name="_Ref507947709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8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5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latency data with the ball. The grey bars show a histogram, the blue line shows a kernel density estimate and the red line shows the fit distribution.</w:t>
      </w:r>
    </w:p>
    <w:p w14:paraId="0594347F" w14:textId="77777777" w:rsidR="00B27A9F" w:rsidRPr="00A973EC" w:rsidRDefault="00B27A9F" w:rsidP="00B27A9F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Persistence, family = "IGAMMA")</w:t>
      </w:r>
    </w:p>
    <w:p w14:paraId="21AE99D8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4250C5AA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2FBBEE90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</w:p>
    <w:p w14:paraId="57BBE20D" w14:textId="77777777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5DDC0176" w14:textId="77777777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-0.1070376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0.0721967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-1.483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0.1603</w:t>
      </w:r>
    </w:p>
    <w:p w14:paraId="5C30E58E" w14:textId="77777777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-0.0022034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0.0009402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-2.344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0.0344 *</w:t>
      </w:r>
    </w:p>
    <w:p w14:paraId="5AE362AF" w14:textId="77777777" w:rsidR="00B27A9F" w:rsidRPr="00A973EC" w:rsidRDefault="00B27A9F" w:rsidP="00B27A9F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604DB534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02D7FBB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0C89FBBC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-1.322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0.165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-8.01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8.48e-07 ***</w:t>
      </w:r>
    </w:p>
    <w:p w14:paraId="248B03C3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Significance codes: ‘***’: P &lt; 0.001, ‘**’: P &lt; 0.01, ‘*’: P &lt; 0.05</w:t>
      </w:r>
    </w:p>
    <w:p w14:paraId="041C069E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16</w:t>
      </w:r>
    </w:p>
    <w:p w14:paraId="42368668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</w:p>
    <w:p w14:paraId="40CF27A9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13 </w:t>
      </w:r>
    </w:p>
    <w:p w14:paraId="66315D1A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9</w:t>
      </w:r>
    </w:p>
    <w:p w14:paraId="0ECD9F11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015C02E1" w14:textId="77777777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1.345757</w:t>
      </w:r>
    </w:p>
    <w:p w14:paraId="41E731F4" w14:textId="77777777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7.345757</w:t>
      </w:r>
    </w:p>
    <w:p w14:paraId="7F593DA7" w14:textId="4BEDF411" w:rsidR="00B918D5" w:rsidRPr="00A973EC" w:rsidRDefault="00B27A9F" w:rsidP="00FF32C4">
      <w:pPr>
        <w:shd w:val="clear" w:color="auto" w:fill="FFFFFF"/>
        <w:tabs>
          <w:tab w:val="left" w:pos="1843"/>
        </w:tabs>
        <w:spacing w:before="0" w:line="225" w:lineRule="atLeast"/>
        <w:rPr>
          <w:rFonts w:cs="Times New Roman"/>
          <w:szCs w:val="24"/>
          <w:lang w:val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9.663523</w:t>
      </w:r>
      <w:r w:rsidRPr="00A973EC">
        <w:rPr>
          <w:rFonts w:cs="Times New Roman"/>
          <w:noProof/>
          <w:szCs w:val="24"/>
          <w:lang w:val="en-GB"/>
        </w:rPr>
        <mc:AlternateContent>
          <mc:Choice Requires="wpg">
            <w:drawing>
              <wp:inline distT="0" distB="0" distL="0" distR="0" wp14:anchorId="57BBA481" wp14:editId="6C66DD83">
                <wp:extent cx="5399405" cy="6256020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56020"/>
                          <a:chOff x="0" y="0"/>
                          <a:chExt cx="5399405" cy="625602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4" b="3064"/>
                          <a:stretch/>
                        </pic:blipFill>
                        <pic:spPr bwMode="auto">
                          <a:xfrm>
                            <a:off x="0" y="3413760"/>
                            <a:ext cx="5398135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78F389" id="Group 17" o:spid="_x0000_s1026" style="width:425.15pt;height:492.6pt;mso-position-horizontal-relative:char;mso-position-vertical-relative:line" coordsize="53994,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">
                <v:shape id="Picture 41" o:spid="_x0000_s1027" type="#_x0000_t75" style="position:absolute;top:34137;width:53981;height:2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">
                  <v:imagedata r:id="rId31" o:title="" croptop="9053f" cropbottom="2008f"/>
                </v:shape>
                <v:shape id="Picture 40" o:spid="_x0000_s1028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3ECDFED8" w14:textId="6F31DC70" w:rsidR="00B27A9F" w:rsidRPr="00A973EC" w:rsidRDefault="00B27A9F" w:rsidP="00B918D5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lastRenderedPageBreak/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9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latency model for dogs with the ball.</w:t>
      </w:r>
    </w:p>
    <w:p w14:paraId="1CB27B9A" w14:textId="6DD0BB54" w:rsidR="00B27A9F" w:rsidRPr="00A973EC" w:rsidRDefault="00B27A9F" w:rsidP="00AC28DD">
      <w:pPr>
        <w:pStyle w:val="Heading3"/>
      </w:pPr>
      <w:r w:rsidRPr="00A973EC">
        <w:t>Model for Dogs (Pipe Only)</w:t>
      </w:r>
    </w:p>
    <w:p w14:paraId="063C8363" w14:textId="7D8A7D07" w:rsidR="00B27A9F" w:rsidRPr="00A973EC" w:rsidRDefault="00B27A9F" w:rsidP="00B27A9F">
      <w:pPr>
        <w:rPr>
          <w:lang w:val="en-GB"/>
        </w:rPr>
      </w:pPr>
      <w:r w:rsidRPr="00A973EC">
        <w:rPr>
          <w:lang w:val="en-GB"/>
        </w:rPr>
        <w:t>Data Distribution: Inverse Gaussian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_Ref507947774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10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5A892888" w14:textId="03D0CCB8" w:rsidR="00B27A9F" w:rsidRPr="00A973EC" w:rsidRDefault="00B27A9F" w:rsidP="00B27A9F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drawing>
          <wp:inline distT="0" distB="0" distL="0" distR="0" wp14:anchorId="7C4A5BF2" wp14:editId="414CDC8E">
            <wp:extent cx="5400000" cy="3004317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2715" r="4027" b="2988"/>
                    <a:stretch/>
                  </pic:blipFill>
                  <pic:spPr bwMode="auto">
                    <a:xfrm>
                      <a:off x="0" y="0"/>
                      <a:ext cx="5400000" cy="300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4D2C1" w14:textId="1EB515B7" w:rsidR="00B27A9F" w:rsidRPr="00A973EC" w:rsidRDefault="00B27A9F" w:rsidP="00B27A9F">
      <w:pPr>
        <w:keepNext/>
        <w:rPr>
          <w:rFonts w:cs="Times New Roman"/>
          <w:szCs w:val="24"/>
          <w:lang w:val="en-GB"/>
        </w:rPr>
      </w:pPr>
      <w:bookmarkStart w:id="6" w:name="_Ref507947774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10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6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latency data with the pipe. The grey bars show a histogram, the blue line shows a kernel density estimate and the red line shows the fit distribution.</w:t>
      </w:r>
    </w:p>
    <w:p w14:paraId="2987FBB5" w14:textId="1D85325A" w:rsidR="00B27A9F" w:rsidRPr="00A973EC" w:rsidRDefault="00B27A9F" w:rsidP="00B27A9F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Persistence, family = "IG")</w:t>
      </w:r>
    </w:p>
    <w:p w14:paraId="60D01DCD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2B143384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410913F6" w14:textId="77777777" w:rsidR="00B27A9F" w:rsidRPr="00A973EC" w:rsidRDefault="00B27A9F" w:rsidP="00B27A9F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</w:p>
    <w:p w14:paraId="144FA960" w14:textId="77777777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19539628" w14:textId="52478052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0.1707804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0.1056188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1.617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0.130</w:t>
      </w:r>
    </w:p>
    <w:p w14:paraId="51AB8732" w14:textId="5714D6C2" w:rsidR="00B27A9F" w:rsidRPr="00A973EC" w:rsidRDefault="00B27A9F" w:rsidP="00B27A9F">
      <w:pPr>
        <w:shd w:val="clear" w:color="auto" w:fill="FFFFFF"/>
        <w:tabs>
          <w:tab w:val="left" w:pos="2268"/>
          <w:tab w:val="left" w:pos="3828"/>
          <w:tab w:val="left" w:pos="5529"/>
          <w:tab w:val="left" w:pos="6946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-0.0005646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0.0003470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-1.627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0.128</w:t>
      </w:r>
    </w:p>
    <w:p w14:paraId="3C6E68D9" w14:textId="77777777" w:rsidR="00B27A9F" w:rsidRPr="00A973EC" w:rsidRDefault="00B27A9F" w:rsidP="00B27A9F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72B924F2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43CB4921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68C16282" w14:textId="0B33510C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-1.0545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0.1826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-5.776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4.8e-05 ***</w:t>
      </w:r>
    </w:p>
    <w:p w14:paraId="5DED082A" w14:textId="77777777" w:rsidR="00B27A9F" w:rsidRPr="00A973EC" w:rsidRDefault="00B27A9F" w:rsidP="00B27A9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695F2585" w14:textId="2760546C" w:rsidR="00B27A9F" w:rsidRPr="00A973EC" w:rsidRDefault="00B27A9F" w:rsidP="00B27A9F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15</w:t>
      </w:r>
    </w:p>
    <w:p w14:paraId="022F5F99" w14:textId="77777777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</w:p>
    <w:p w14:paraId="6E7322DB" w14:textId="4D00E110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12 </w:t>
      </w:r>
    </w:p>
    <w:p w14:paraId="520D2731" w14:textId="04D2D9A1" w:rsidR="00B27A9F" w:rsidRPr="00A973EC" w:rsidRDefault="00B27A9F" w:rsidP="00B27A9F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5DA5687A" w14:textId="77777777" w:rsidR="00B27A9F" w:rsidRPr="00A973EC" w:rsidRDefault="00B27A9F" w:rsidP="00B27A9F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2DA5FCD1" w14:textId="511B6C12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13.09385</w:t>
      </w:r>
    </w:p>
    <w:p w14:paraId="53E0B85D" w14:textId="5131E010" w:rsidR="00B27A9F" w:rsidRPr="00A973EC" w:rsidRDefault="00B27A9F" w:rsidP="00B27A9F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19.09385</w:t>
      </w:r>
    </w:p>
    <w:p w14:paraId="6F0DAAD6" w14:textId="0FD9846F" w:rsidR="00B27A9F" w:rsidRPr="00A973EC" w:rsidRDefault="00B27A9F" w:rsidP="00B27A9F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21.218</w:t>
      </w:r>
    </w:p>
    <w:p w14:paraId="3A209AA5" w14:textId="0EA8F121" w:rsidR="00B27A9F" w:rsidRPr="00A973EC" w:rsidRDefault="00976BAC" w:rsidP="00B27A9F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2373251" wp14:editId="3CB61811">
                <wp:extent cx="5399405" cy="6294120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94120"/>
                          <a:chOff x="0" y="0"/>
                          <a:chExt cx="5399405" cy="629412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9" b="3064"/>
                          <a:stretch/>
                        </pic:blipFill>
                        <pic:spPr bwMode="auto">
                          <a:xfrm>
                            <a:off x="0" y="3436620"/>
                            <a:ext cx="539813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2517C7" id="Group 24" o:spid="_x0000_s1026" style="width:425.15pt;height:495.6pt;mso-position-horizontal-relative:char;mso-position-vertical-relative:line" coordsize="53994,6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">
                <v:shape id="Picture 63" o:spid="_x0000_s1027" type="#_x0000_t75" style="position:absolute;top:34366;width:53981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">
                  <v:imagedata r:id="rId36" o:title="" croptop="8762f" cropbottom="2008f"/>
                </v:shape>
                <v:shape id="Picture 64" o:spid="_x0000_s1028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">
                  <v:imagedata r:id="rId37" o:title=""/>
                </v:shape>
                <w10:anchorlock/>
              </v:group>
            </w:pict>
          </mc:Fallback>
        </mc:AlternateContent>
      </w:r>
    </w:p>
    <w:p w14:paraId="73658E27" w14:textId="02AB9F90" w:rsidR="00B27A9F" w:rsidRPr="00A973EC" w:rsidRDefault="00B27A9F" w:rsidP="00B918D5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11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latency model for dogs with the </w:t>
      </w:r>
      <w:r w:rsidR="00976BAC" w:rsidRPr="00A973EC">
        <w:rPr>
          <w:rFonts w:cs="Times New Roman"/>
          <w:szCs w:val="24"/>
          <w:lang w:val="en-GB"/>
        </w:rPr>
        <w:t>pipe</w:t>
      </w:r>
      <w:r w:rsidRPr="00A973EC">
        <w:rPr>
          <w:rFonts w:cs="Times New Roman"/>
          <w:szCs w:val="24"/>
          <w:lang w:val="en-GB"/>
        </w:rPr>
        <w:t>.</w:t>
      </w:r>
    </w:p>
    <w:p w14:paraId="2FB9E5C6" w14:textId="5824DE81" w:rsidR="00976BAC" w:rsidRPr="00A973EC" w:rsidRDefault="00976BAC" w:rsidP="00AC28DD">
      <w:pPr>
        <w:pStyle w:val="Heading3"/>
      </w:pPr>
      <w:r w:rsidRPr="00A973EC">
        <w:t xml:space="preserve">Model for Wolves (Both </w:t>
      </w:r>
      <w:r w:rsidR="00FD39F8" w:rsidRPr="00A973EC">
        <w:t>o</w:t>
      </w:r>
      <w:r w:rsidRPr="00A973EC">
        <w:t>bjects)</w:t>
      </w:r>
    </w:p>
    <w:p w14:paraId="09B0B87F" w14:textId="2B203D3F" w:rsidR="00976BAC" w:rsidRPr="00A973EC" w:rsidRDefault="00976BAC" w:rsidP="00976BAC">
      <w:pPr>
        <w:rPr>
          <w:lang w:val="en-GB"/>
        </w:rPr>
      </w:pPr>
      <w:r w:rsidRPr="00A973EC">
        <w:rPr>
          <w:lang w:val="en-GB"/>
        </w:rPr>
        <w:t>Data Distribution: Gamma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_Ref507947816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12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5BA29243" w14:textId="663AB73E" w:rsidR="00976BAC" w:rsidRPr="00A973EC" w:rsidRDefault="00976BAC" w:rsidP="00976BAC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7594A25B" wp14:editId="30C60DE8">
            <wp:extent cx="5400000" cy="2894475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5986" r="3798" b="2604"/>
                    <a:stretch/>
                  </pic:blipFill>
                  <pic:spPr bwMode="auto">
                    <a:xfrm>
                      <a:off x="0" y="0"/>
                      <a:ext cx="5400000" cy="289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2020A" w14:textId="4D91DC5C" w:rsidR="00976BAC" w:rsidRPr="00A973EC" w:rsidRDefault="00976BAC" w:rsidP="00976BAC">
      <w:pPr>
        <w:keepNext/>
        <w:rPr>
          <w:rFonts w:cs="Times New Roman"/>
          <w:szCs w:val="24"/>
          <w:lang w:val="en-GB"/>
        </w:rPr>
      </w:pPr>
      <w:bookmarkStart w:id="7" w:name="_Ref507947816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12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7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wolves’ latency data for both objects. The grey bars show a histogram, the blue line shows a kernel density estimate and the red line shows the fit distribution.</w:t>
      </w:r>
    </w:p>
    <w:p w14:paraId="41A4EA1D" w14:textId="39ADC371" w:rsidR="00976BAC" w:rsidRPr="00A973EC" w:rsidRDefault="00DC657A" w:rsidP="00AC28DD">
      <w:pPr>
        <w:pStyle w:val="Heading4"/>
      </w:pPr>
      <w:r w:rsidRPr="00A973EC">
        <w:t xml:space="preserve">Output </w:t>
      </w:r>
      <w:r w:rsidR="00976BAC" w:rsidRPr="00A973EC">
        <w:t xml:space="preserve">– </w:t>
      </w:r>
      <w:r w:rsidRPr="00A973EC">
        <w:t>i</w:t>
      </w:r>
      <w:r w:rsidR="00976BAC" w:rsidRPr="00A973EC">
        <w:t xml:space="preserve">nitial </w:t>
      </w:r>
      <w:r w:rsidRPr="00A973EC">
        <w:t>m</w:t>
      </w:r>
      <w:r w:rsidR="00976BAC" w:rsidRPr="00A973EC">
        <w:t>odel</w:t>
      </w:r>
    </w:p>
    <w:p w14:paraId="6EB62204" w14:textId="1A8F8E22" w:rsidR="00976BAC" w:rsidRPr="00A973EC" w:rsidRDefault="00976BAC" w:rsidP="00976BAC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Object*</w:t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Approach.Posture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+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Object*Persistence, family = "GA", random = ~1 | Individual)</w:t>
      </w:r>
    </w:p>
    <w:p w14:paraId="5C43D83B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31CB351D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5BC15FAB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247FFD90" w14:textId="77777777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5D2F3A01" w14:textId="3291CB3C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0.4472794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0.1998355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2.238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0.0389 *</w:t>
      </w:r>
    </w:p>
    <w:p w14:paraId="146E8D61" w14:textId="3D961D80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             0.0306313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0.2509205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0.9043</w:t>
      </w:r>
    </w:p>
    <w:p w14:paraId="70326C32" w14:textId="5662DB42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                       -0.0008132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0.0004253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-1.912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0.0729</w:t>
      </w:r>
    </w:p>
    <w:p w14:paraId="596DAF93" w14:textId="6E2E25AD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ObjectBall:Approach.PostureUnsure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-0.4108930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0.3525895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-1.165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0.2600</w:t>
      </w:r>
    </w:p>
    <w:p w14:paraId="5FF58C84" w14:textId="12A200C3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371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ObjectPipe:Persistence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-0.0003220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0.0005229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-0.616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0.5461</w:t>
      </w:r>
    </w:p>
    <w:p w14:paraId="10FD3EF9" w14:textId="77777777" w:rsidR="00976BAC" w:rsidRPr="00A973EC" w:rsidRDefault="00976BAC" w:rsidP="00976BAC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5E659984" w14:textId="77777777" w:rsidR="00976BAC" w:rsidRPr="00A973EC" w:rsidRDefault="00976BAC" w:rsidP="00976BA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7ABF4C98" w14:textId="77777777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17EA55C9" w14:textId="1CEE15AE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--0.8114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0.1463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-5.547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3.55e-05 ***</w:t>
      </w:r>
    </w:p>
    <w:p w14:paraId="13E9CF85" w14:textId="77777777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0BCAF072" w14:textId="63CD0DE4" w:rsidR="00976BAC" w:rsidRPr="00A973EC" w:rsidRDefault="00976BAC" w:rsidP="00976BAC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23</w:t>
      </w:r>
    </w:p>
    <w:p w14:paraId="0376F1B3" w14:textId="75618DE3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6</w:t>
      </w:r>
    </w:p>
    <w:p w14:paraId="052320EB" w14:textId="34A3299F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17 </w:t>
      </w:r>
    </w:p>
    <w:p w14:paraId="2FB29663" w14:textId="77777777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71402496" w14:textId="77777777" w:rsidR="00976BAC" w:rsidRPr="00A973EC" w:rsidRDefault="00976BAC" w:rsidP="00976BA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4C8796A" w14:textId="06462E6C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32.19387</w:t>
      </w:r>
    </w:p>
    <w:p w14:paraId="59E6B923" w14:textId="61CFE63A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44.19387</w:t>
      </w:r>
    </w:p>
    <w:p w14:paraId="0359678F" w14:textId="702CF233" w:rsidR="00976BAC" w:rsidRPr="00A973EC" w:rsidRDefault="00976BAC" w:rsidP="00976BAC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51.00683</w:t>
      </w:r>
    </w:p>
    <w:p w14:paraId="17E68562" w14:textId="74BFEA82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194756A" wp14:editId="468F908A">
                <wp:simplePos x="0" y="0"/>
                <wp:positionH relativeFrom="column">
                  <wp:posOffset>3348</wp:posOffset>
                </wp:positionH>
                <wp:positionV relativeFrom="paragraph">
                  <wp:posOffset>462</wp:posOffset>
                </wp:positionV>
                <wp:extent cx="5399405" cy="6278187"/>
                <wp:effectExtent l="0" t="0" r="0" b="8890"/>
                <wp:wrapThrough wrapText="bothSides">
                  <wp:wrapPolygon edited="0">
                    <wp:start x="0" y="0"/>
                    <wp:lineTo x="0" y="21565"/>
                    <wp:lineTo x="21491" y="21565"/>
                    <wp:lineTo x="21491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278187"/>
                          <a:chOff x="0" y="0"/>
                          <a:chExt cx="5399405" cy="6278187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342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4" b="3064"/>
                          <a:stretch/>
                        </pic:blipFill>
                        <pic:spPr bwMode="auto">
                          <a:xfrm>
                            <a:off x="0" y="3435927"/>
                            <a:ext cx="5398135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DB36F" id="Group 31" o:spid="_x0000_s1026" style="position:absolute;margin-left:.25pt;margin-top:.05pt;width:425.15pt;height:494.35pt;z-index:251653120" coordsize="53994,6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53994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">
                  <v:imagedata r:id="rId41" o:title=""/>
                </v:shape>
                <v:shape id="Picture 52" o:spid="_x0000_s1028" type="#_x0000_t75" style="position:absolute;top:34359;width:53981;height:2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">
                  <v:imagedata r:id="rId42" o:title="" croptop="9053f" cropbottom="2008f"/>
                </v:shape>
                <w10:wrap type="through"/>
              </v:group>
            </w:pict>
          </mc:Fallback>
        </mc:AlternateContent>
      </w:r>
    </w:p>
    <w:p w14:paraId="5D63B676" w14:textId="5614DB02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622D7AE" w14:textId="52885B09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0197CF6E" w14:textId="77EE129E" w:rsidR="00976BAC" w:rsidRPr="00A973EC" w:rsidRDefault="00976BAC" w:rsidP="00976BAC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13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latency model for wolves (both objects).</w:t>
      </w:r>
    </w:p>
    <w:p w14:paraId="37FD65BC" w14:textId="0C935127" w:rsidR="00976BAC" w:rsidRPr="00A973EC" w:rsidRDefault="00DC657A" w:rsidP="00AC28DD">
      <w:pPr>
        <w:pStyle w:val="Heading4"/>
      </w:pPr>
      <w:r w:rsidRPr="00A973EC">
        <w:t>Output</w:t>
      </w:r>
      <w:r w:rsidR="00976BAC" w:rsidRPr="00A973EC">
        <w:t xml:space="preserve"> – </w:t>
      </w:r>
      <w:r w:rsidRPr="00A973EC">
        <w:t>after reduction</w:t>
      </w:r>
    </w:p>
    <w:p w14:paraId="0F34AEAC" w14:textId="351E74F0" w:rsidR="00976BAC" w:rsidRPr="00A973EC" w:rsidRDefault="00976BAC" w:rsidP="00976BAC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Contact.Latency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"IG", random = ~1 | Individual)</w:t>
      </w:r>
    </w:p>
    <w:p w14:paraId="731DC576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582D3CEC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5A8709B7" w14:textId="77777777" w:rsidR="00976BAC" w:rsidRPr="00A973EC" w:rsidRDefault="00976BAC" w:rsidP="00976BAC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098CA579" w14:textId="77777777" w:rsidR="00976BAC" w:rsidRPr="00A973EC" w:rsidRDefault="00976BAC" w:rsidP="00976BAC">
      <w:pPr>
        <w:shd w:val="clear" w:color="auto" w:fill="FFFFFF"/>
        <w:tabs>
          <w:tab w:val="left" w:pos="2268"/>
          <w:tab w:val="left" w:pos="3828"/>
          <w:tab w:val="left" w:pos="5387"/>
          <w:tab w:val="left" w:pos="6663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7E5F43FF" w14:textId="24FBC1C9" w:rsidR="00976BAC" w:rsidRPr="00A973EC" w:rsidRDefault="00976BAC" w:rsidP="00976BAC">
      <w:pPr>
        <w:shd w:val="clear" w:color="auto" w:fill="FFFFFF"/>
        <w:tabs>
          <w:tab w:val="left" w:pos="2268"/>
          <w:tab w:val="left" w:pos="3828"/>
          <w:tab w:val="left" w:pos="5387"/>
          <w:tab w:val="left" w:pos="6663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0.4578351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0.1245598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3.676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0.001500 ** </w:t>
      </w:r>
    </w:p>
    <w:p w14:paraId="27C076B0" w14:textId="3A654FF2" w:rsidR="00976BAC" w:rsidRPr="00A973EC" w:rsidRDefault="00976BAC" w:rsidP="00976BAC">
      <w:pPr>
        <w:shd w:val="clear" w:color="auto" w:fill="FFFFFF"/>
        <w:tabs>
          <w:tab w:val="left" w:pos="2268"/>
          <w:tab w:val="left" w:pos="3828"/>
          <w:tab w:val="left" w:pos="5387"/>
          <w:tab w:val="left" w:pos="6663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-0.0010453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0.0002653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-3.939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0.000811 ***</w:t>
      </w:r>
    </w:p>
    <w:p w14:paraId="7E7E11FD" w14:textId="77777777" w:rsidR="00976BAC" w:rsidRPr="00A973EC" w:rsidRDefault="00976BAC" w:rsidP="00976BAC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45852353" w14:textId="77777777" w:rsidR="00976BAC" w:rsidRPr="00A973EC" w:rsidRDefault="00976BAC" w:rsidP="00976BA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1FA91047" w14:textId="77777777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33E24790" w14:textId="2DD328E2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-0.7830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0.1456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-5.379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2.89e-05 ***</w:t>
      </w:r>
    </w:p>
    <w:p w14:paraId="0AE03C01" w14:textId="77777777" w:rsidR="00976BAC" w:rsidRPr="00A973EC" w:rsidRDefault="00976BAC" w:rsidP="00976BAC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576A99ED" w14:textId="4A942A1B" w:rsidR="00976BAC" w:rsidRPr="00A973EC" w:rsidRDefault="00976BAC" w:rsidP="00976BAC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23</w:t>
      </w:r>
    </w:p>
    <w:p w14:paraId="2F9FEF57" w14:textId="7BC3FEA3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</w:p>
    <w:p w14:paraId="25ADB912" w14:textId="7342E867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14A1A090" w14:textId="77777777" w:rsidR="00976BAC" w:rsidRPr="00A973EC" w:rsidRDefault="00976BAC" w:rsidP="00976BAC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1799708F" w14:textId="77777777" w:rsidR="00976BAC" w:rsidRPr="00A973EC" w:rsidRDefault="00976BAC" w:rsidP="00976BAC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747FD2EC" w14:textId="7774A3D4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33.58641</w:t>
      </w:r>
    </w:p>
    <w:p w14:paraId="66CB91AE" w14:textId="352A14D2" w:rsidR="00976BAC" w:rsidRPr="00A973EC" w:rsidRDefault="00976BAC" w:rsidP="00976BAC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39.58641</w:t>
      </w:r>
    </w:p>
    <w:p w14:paraId="2AA0BA6C" w14:textId="027C539A" w:rsidR="00976BAC" w:rsidRPr="00A973EC" w:rsidRDefault="00976BAC" w:rsidP="00976BAC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5472B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42.99289</w:t>
      </w:r>
    </w:p>
    <w:p w14:paraId="5422A536" w14:textId="45FFB342" w:rsidR="005472B4" w:rsidRDefault="005472B4" w:rsidP="00C0705C">
      <w:pPr>
        <w:pStyle w:val="Heading2"/>
        <w15:collapsed/>
        <w:rPr>
          <w:lang w:val="en-GB"/>
        </w:rPr>
      </w:pPr>
      <w:r w:rsidRPr="00A973EC">
        <w:rPr>
          <w:lang w:val="en-GB"/>
        </w:rPr>
        <w:t xml:space="preserve">Behavioural Variety </w:t>
      </w:r>
      <w:r w:rsidR="00DC657A" w:rsidRPr="00A973EC">
        <w:rPr>
          <w:lang w:val="en-GB"/>
        </w:rPr>
        <w:t>m</w:t>
      </w:r>
      <w:r w:rsidRPr="00A973EC">
        <w:rPr>
          <w:lang w:val="en-GB"/>
        </w:rPr>
        <w:t>odels</w:t>
      </w:r>
    </w:p>
    <w:p w14:paraId="45E0C685" w14:textId="77777777" w:rsidR="00A10B37" w:rsidRPr="00A973EC" w:rsidRDefault="00A10B37" w:rsidP="00A10B37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noProof/>
          <w:lang w:val="en-GB" w:eastAsia="en-GB"/>
        </w:rPr>
        <w:drawing>
          <wp:inline distT="0" distB="0" distL="0" distR="0" wp14:anchorId="5BBCC091" wp14:editId="73345DCE">
            <wp:extent cx="5400000" cy="369259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CBA8C" w14:textId="6557D64C" w:rsidR="00A10B37" w:rsidRPr="00A10B37" w:rsidRDefault="00A10B37" w:rsidP="00A10B37">
      <w:pPr>
        <w:keepNext/>
        <w:rPr>
          <w:rFonts w:cs="Times New Roman"/>
          <w:szCs w:val="24"/>
          <w:lang w:val="en-GB"/>
        </w:rPr>
      </w:pPr>
      <w:bookmarkStart w:id="8" w:name="_Ref507948460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>
        <w:rPr>
          <w:rFonts w:cs="Times New Roman"/>
          <w:b/>
          <w:noProof/>
          <w:szCs w:val="24"/>
          <w:lang w:val="en-GB"/>
        </w:rPr>
        <w:t>14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8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Scatter plots showing the relationship between persistence and behavioural variety in dogs and wolves. Red lines show statistically significant trends.</w:t>
      </w:r>
    </w:p>
    <w:p w14:paraId="5028F3B0" w14:textId="731D67E9" w:rsidR="005472B4" w:rsidRPr="00A973EC" w:rsidRDefault="005472B4" w:rsidP="00AC28DD">
      <w:pPr>
        <w:pStyle w:val="Heading3"/>
      </w:pPr>
      <w:r w:rsidRPr="00A973EC">
        <w:t xml:space="preserve">Model for Dogs (Both </w:t>
      </w:r>
      <w:r w:rsidR="00DC657A" w:rsidRPr="00A973EC">
        <w:t>o</w:t>
      </w:r>
      <w:r w:rsidRPr="00A973EC">
        <w:t>bjects)</w:t>
      </w:r>
    </w:p>
    <w:p w14:paraId="4E19966E" w14:textId="2299A847" w:rsidR="005472B4" w:rsidRPr="00A973EC" w:rsidRDefault="005472B4" w:rsidP="005472B4">
      <w:pPr>
        <w:rPr>
          <w:lang w:val="en-GB"/>
        </w:rPr>
      </w:pPr>
      <w:r w:rsidRPr="00A973EC">
        <w:rPr>
          <w:lang w:val="en-GB"/>
        </w:rPr>
        <w:t xml:space="preserve">Data Distribution: </w:t>
      </w:r>
      <w:r w:rsidR="00FD39F8" w:rsidRPr="00A973EC">
        <w:rPr>
          <w:lang w:val="en-GB"/>
        </w:rPr>
        <w:t>Double Poisson</w:t>
      </w:r>
      <w:r w:rsidRPr="00A973EC">
        <w:rPr>
          <w:lang w:val="en-GB"/>
        </w:rPr>
        <w:t xml:space="preserve">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_Ref507947859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15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  <w:r w:rsidR="00280CA7" w:rsidRPr="00A973EC">
        <w:rPr>
          <w:lang w:val="en-GB"/>
        </w:rPr>
        <w:t xml:space="preserve"> </w:t>
      </w:r>
    </w:p>
    <w:p w14:paraId="46ACDE97" w14:textId="3678A3B8" w:rsidR="005472B4" w:rsidRPr="00A973EC" w:rsidRDefault="005632B8" w:rsidP="005472B4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4D2DA388" wp14:editId="44E537F5">
            <wp:extent cx="5400000" cy="32613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642" t="11927" r="6650" b="9725"/>
                    <a:stretch/>
                  </pic:blipFill>
                  <pic:spPr bwMode="auto">
                    <a:xfrm>
                      <a:off x="0" y="0"/>
                      <a:ext cx="5400000" cy="32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41E85" w14:textId="1E924DC7" w:rsidR="005472B4" w:rsidRPr="00A973EC" w:rsidRDefault="005472B4" w:rsidP="005472B4">
      <w:pPr>
        <w:keepNext/>
        <w:rPr>
          <w:rFonts w:cs="Times New Roman"/>
          <w:szCs w:val="24"/>
          <w:lang w:val="en-GB"/>
        </w:rPr>
      </w:pPr>
      <w:bookmarkStart w:id="9" w:name="_Ref507947859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15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9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behavioural variety data for both objects. The grey bars show a histogram (behavioural variety is plotted on the x axis and frequency on the y axis) and the red lines shows the fit distribution.</w:t>
      </w:r>
    </w:p>
    <w:p w14:paraId="45E9A3E1" w14:textId="58305725" w:rsidR="005472B4" w:rsidRPr="00A973EC" w:rsidRDefault="005472B4" w:rsidP="005472B4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Behavioural.Variety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~ Object*Persistence, </w:t>
      </w:r>
      <w:r w:rsidR="005632B8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br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family = "</w:t>
      </w:r>
      <w:r w:rsidR="005632B8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DPO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"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 random = ~1 | Individual)</w:t>
      </w:r>
    </w:p>
    <w:p w14:paraId="2F40B925" w14:textId="77777777" w:rsidR="005472B4" w:rsidRPr="00A973EC" w:rsidRDefault="005472B4" w:rsidP="005472B4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610B8214" w14:textId="77777777" w:rsidR="005472B4" w:rsidRPr="00A973EC" w:rsidRDefault="005472B4" w:rsidP="005472B4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118A179A" w14:textId="77777777" w:rsidR="005472B4" w:rsidRPr="00A973EC" w:rsidRDefault="005472B4" w:rsidP="005472B4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79B83CB8" w14:textId="0BAF5ADB" w:rsidR="005472B4" w:rsidRPr="00A973EC" w:rsidRDefault="005472B4" w:rsidP="00FD39F8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50DE746A" w14:textId="0E4CC093" w:rsidR="00FD39F8" w:rsidRPr="00A973EC" w:rsidRDefault="00FD39F8" w:rsidP="00FD39F8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0.744245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0.245678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3.029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0.00548 **</w:t>
      </w:r>
    </w:p>
    <w:p w14:paraId="0124EA3E" w14:textId="46A3CC22" w:rsidR="00FD39F8" w:rsidRPr="00A973EC" w:rsidRDefault="00FD39F8" w:rsidP="00FD39F8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-0.057195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0.360233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-0.159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0.87507 </w:t>
      </w:r>
    </w:p>
    <w:p w14:paraId="003AF6F0" w14:textId="4E4D9FE6" w:rsidR="00FD39F8" w:rsidRPr="00A973EC" w:rsidRDefault="00FD39F8" w:rsidP="00FD39F8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0.006681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0.001538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4.344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0.00019 ***</w:t>
      </w:r>
    </w:p>
    <w:p w14:paraId="6B0FDDFA" w14:textId="21AD847C" w:rsidR="005472B4" w:rsidRPr="00A973EC" w:rsidRDefault="00FD39F8" w:rsidP="00FD39F8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ObjectPipe:Persistence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-0.004117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0.001600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-2.573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0.01615 *</w:t>
      </w:r>
    </w:p>
    <w:p w14:paraId="5D8EAF2E" w14:textId="77777777" w:rsidR="005472B4" w:rsidRPr="00A973EC" w:rsidRDefault="005472B4" w:rsidP="005472B4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45E35D8A" w14:textId="77777777" w:rsidR="005472B4" w:rsidRPr="00A973EC" w:rsidRDefault="005472B4" w:rsidP="005472B4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3E884B34" w14:textId="77777777" w:rsidR="005472B4" w:rsidRPr="00A973EC" w:rsidRDefault="005472B4" w:rsidP="005472B4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0DB9DC17" w14:textId="2FAEB249" w:rsidR="005472B4" w:rsidRPr="00A973EC" w:rsidRDefault="005472B4" w:rsidP="005472B4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0.5658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0.2982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1.898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0.0689</w:t>
      </w:r>
    </w:p>
    <w:p w14:paraId="2E3D1BCC" w14:textId="77777777" w:rsidR="005472B4" w:rsidRPr="00A973EC" w:rsidRDefault="005472B4" w:rsidP="008E2743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796038D9" w14:textId="77777777" w:rsidR="005472B4" w:rsidRPr="00A973EC" w:rsidRDefault="005472B4" w:rsidP="005472B4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31</w:t>
      </w:r>
    </w:p>
    <w:p w14:paraId="7B71D191" w14:textId="7B4EC49C" w:rsidR="005472B4" w:rsidRPr="00A973EC" w:rsidRDefault="005472B4" w:rsidP="005472B4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</w:t>
      </w:r>
    </w:p>
    <w:p w14:paraId="5881A7E0" w14:textId="2A7A735C" w:rsidR="005472B4" w:rsidRPr="00A973EC" w:rsidRDefault="005472B4" w:rsidP="005472B4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0112347D" w14:textId="45F7F7C1" w:rsidR="005472B4" w:rsidRPr="00A973EC" w:rsidRDefault="005472B4" w:rsidP="005472B4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8E274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</w:p>
    <w:p w14:paraId="32745968" w14:textId="77777777" w:rsidR="005472B4" w:rsidRPr="00A973EC" w:rsidRDefault="005472B4" w:rsidP="005472B4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3496B4E3" w14:textId="2DAA17DC" w:rsidR="005472B4" w:rsidRPr="00A973EC" w:rsidRDefault="005472B4" w:rsidP="005472B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121.6563</w:t>
      </w:r>
    </w:p>
    <w:p w14:paraId="14A64019" w14:textId="6EC8ABDA" w:rsidR="005472B4" w:rsidRPr="00A973EC" w:rsidRDefault="005472B4" w:rsidP="005472B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131.6563</w:t>
      </w:r>
    </w:p>
    <w:p w14:paraId="48F5AFD3" w14:textId="08038B0A" w:rsidR="005472B4" w:rsidRPr="00A973EC" w:rsidRDefault="005472B4" w:rsidP="005472B4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D39F8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138.8262</w:t>
      </w:r>
    </w:p>
    <w:p w14:paraId="1466FE58" w14:textId="6542D690" w:rsidR="005472B4" w:rsidRPr="00A973EC" w:rsidRDefault="008E2743" w:rsidP="005472B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2E4F24" wp14:editId="28A08002">
                <wp:simplePos x="0" y="0"/>
                <wp:positionH relativeFrom="column">
                  <wp:posOffset>191770</wp:posOffset>
                </wp:positionH>
                <wp:positionV relativeFrom="paragraph">
                  <wp:posOffset>0</wp:posOffset>
                </wp:positionV>
                <wp:extent cx="5403215" cy="6717665"/>
                <wp:effectExtent l="0" t="0" r="6985" b="6985"/>
                <wp:wrapThrough wrapText="bothSides">
                  <wp:wrapPolygon edited="0">
                    <wp:start x="0" y="0"/>
                    <wp:lineTo x="0" y="21561"/>
                    <wp:lineTo x="21552" y="21561"/>
                    <wp:lineTo x="21552" y="0"/>
                    <wp:lineTo x="0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15" cy="6717665"/>
                          <a:chOff x="198971" y="0"/>
                          <a:chExt cx="5406551" cy="6719351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22" y="0"/>
                            <a:ext cx="5400000" cy="3692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13496" r="21" b="3190"/>
                          <a:stretch/>
                        </pic:blipFill>
                        <pic:spPr bwMode="auto">
                          <a:xfrm>
                            <a:off x="198971" y="3642329"/>
                            <a:ext cx="5400000" cy="3077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DB85C" id="Group 36" o:spid="_x0000_s1026" style="position:absolute;margin-left:15.1pt;margin-top:0;width:425.45pt;height:528.95pt;z-index:251656192;mso-width-relative:margin;mso-height-relative:margin" coordorigin="1989" coordsize="54065,67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">
                <v:shape id="Picture 135" o:spid="_x0000_s1027" type="#_x0000_t75" style="position:absolute;left:2055;width:54000;height:36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">
                  <v:imagedata r:id="rId47" o:title=""/>
                </v:shape>
                <v:shape id="Picture 136" o:spid="_x0000_s1028" type="#_x0000_t75" style="position:absolute;left:1989;top:36423;width:54000;height:3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">
                  <v:imagedata r:id="rId48" o:title="" croptop="8845f" cropbottom="2091f" cropleft="-2f" cropright="14f"/>
                </v:shape>
                <w10:wrap type="through"/>
              </v:group>
            </w:pict>
          </mc:Fallback>
        </mc:AlternateContent>
      </w:r>
    </w:p>
    <w:p w14:paraId="73E6A6D3" w14:textId="3255EE31" w:rsidR="008E2743" w:rsidRPr="00A973EC" w:rsidRDefault="008E2743" w:rsidP="005472B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259F97E8" w14:textId="3F963391" w:rsidR="008E2743" w:rsidRPr="00A973EC" w:rsidRDefault="008E2743" w:rsidP="005472B4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E38391B" w14:textId="7C941C25" w:rsidR="005472B4" w:rsidRPr="00A973EC" w:rsidRDefault="005472B4" w:rsidP="005472B4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16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</w:t>
      </w:r>
      <w:r w:rsidR="008E2743" w:rsidRPr="00A973EC">
        <w:rPr>
          <w:rFonts w:cs="Times New Roman"/>
          <w:szCs w:val="24"/>
          <w:lang w:val="en-GB"/>
        </w:rPr>
        <w:t>behavioural</w:t>
      </w:r>
      <w:r w:rsidRPr="00A973EC">
        <w:rPr>
          <w:rFonts w:cs="Times New Roman"/>
          <w:szCs w:val="24"/>
          <w:lang w:val="en-GB"/>
        </w:rPr>
        <w:t xml:space="preserve"> model for </w:t>
      </w:r>
      <w:r w:rsidR="008E2743" w:rsidRPr="00A973EC">
        <w:rPr>
          <w:rFonts w:cs="Times New Roman"/>
          <w:szCs w:val="24"/>
          <w:lang w:val="en-GB"/>
        </w:rPr>
        <w:t xml:space="preserve">dogs </w:t>
      </w:r>
      <w:r w:rsidRPr="00A973EC">
        <w:rPr>
          <w:rFonts w:cs="Times New Roman"/>
          <w:szCs w:val="24"/>
          <w:lang w:val="en-GB"/>
        </w:rPr>
        <w:t>(both objects).</w:t>
      </w:r>
    </w:p>
    <w:p w14:paraId="1FF073FC" w14:textId="0B7C16DB" w:rsidR="00DC657A" w:rsidRPr="00A973EC" w:rsidRDefault="00DC657A" w:rsidP="00AC28DD">
      <w:pPr>
        <w:pStyle w:val="Heading3"/>
      </w:pPr>
      <w:r w:rsidRPr="00A973EC">
        <w:t>Model for Dogs (Ball only)</w:t>
      </w:r>
    </w:p>
    <w:p w14:paraId="03F653D9" w14:textId="7134F7C7" w:rsidR="00DC657A" w:rsidRPr="00A973EC" w:rsidRDefault="00DC657A" w:rsidP="00DC657A">
      <w:pPr>
        <w:rPr>
          <w:lang w:val="en-GB"/>
        </w:rPr>
      </w:pPr>
      <w:r w:rsidRPr="00A973EC">
        <w:rPr>
          <w:lang w:val="en-GB"/>
        </w:rPr>
        <w:t>Data Distribution: Negative Binomial type II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_Ref507947930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17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1BFB563E" w14:textId="77777777" w:rsidR="00DC657A" w:rsidRPr="00A973EC" w:rsidRDefault="00DC657A" w:rsidP="00DC657A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388C535D" wp14:editId="305B8393">
            <wp:extent cx="5400000" cy="317680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13307" r="6862" b="10505"/>
                    <a:stretch/>
                  </pic:blipFill>
                  <pic:spPr bwMode="auto">
                    <a:xfrm>
                      <a:off x="0" y="0"/>
                      <a:ext cx="5400000" cy="31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85B06" w14:textId="57921D08" w:rsidR="00DC657A" w:rsidRPr="00A973EC" w:rsidRDefault="00DC657A" w:rsidP="00DC657A">
      <w:pPr>
        <w:keepNext/>
        <w:rPr>
          <w:rFonts w:cs="Times New Roman"/>
          <w:szCs w:val="24"/>
          <w:lang w:val="en-GB"/>
        </w:rPr>
      </w:pPr>
      <w:bookmarkStart w:id="10" w:name="_Ref507947930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17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10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behavioural variety data for the ball. The grey bars show a histogram (behavioural variety is plotted on the x axis and frequency on the y axis) and the red lines shows the fit distribution.</w:t>
      </w:r>
    </w:p>
    <w:p w14:paraId="6B38A821" w14:textId="2FEE2D70" w:rsidR="00DC657A" w:rsidRPr="00A973EC" w:rsidRDefault="00DC657A" w:rsidP="00DC657A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Behavioural.Variety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~ 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br/>
        <w:t>family = "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NBII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"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 random = ~1 | Individual)</w:t>
      </w:r>
    </w:p>
    <w:p w14:paraId="7796E79B" w14:textId="77777777" w:rsidR="00DC657A" w:rsidRPr="00A973EC" w:rsidRDefault="00DC657A" w:rsidP="00DC657A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73401B9E" w14:textId="77777777" w:rsidR="00DC657A" w:rsidRPr="00A973EC" w:rsidRDefault="00DC657A" w:rsidP="00DC657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7D707567" w14:textId="77777777" w:rsidR="00DC657A" w:rsidRPr="00A973EC" w:rsidRDefault="00DC657A" w:rsidP="00DC657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5E54FE1B" w14:textId="77777777" w:rsidR="00DC657A" w:rsidRPr="00A973EC" w:rsidRDefault="00DC657A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4FD9485C" w14:textId="2A2FB925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0.7007885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0.0847888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8.265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9.35e-07 ***</w:t>
      </w:r>
    </w:p>
    <w:p w14:paraId="4A829BAF" w14:textId="308F8CA8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0.0069811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0.0003337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20.923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5.83e-12 ***</w:t>
      </w:r>
    </w:p>
    <w:p w14:paraId="48DA3283" w14:textId="77777777" w:rsidR="00DC657A" w:rsidRPr="00A973EC" w:rsidRDefault="00DC657A" w:rsidP="00DC657A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75D0B6E2" w14:textId="77777777" w:rsidR="00DC657A" w:rsidRPr="00A973EC" w:rsidRDefault="00DC657A" w:rsidP="00DC657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6305007F" w14:textId="77777777" w:rsidR="00DC657A" w:rsidRPr="00A973EC" w:rsidRDefault="00DC657A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51F106D7" w14:textId="10FCA10F" w:rsidR="00DC657A" w:rsidRPr="00A973EC" w:rsidRDefault="00DC657A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-33.72915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0.03114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-1083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&lt;2e-16 ***</w:t>
      </w:r>
    </w:p>
    <w:p w14:paraId="26A045DE" w14:textId="77777777" w:rsidR="00DC657A" w:rsidRPr="00A973EC" w:rsidRDefault="00DC657A" w:rsidP="00DC657A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6DA50E5E" w14:textId="1505A185" w:rsidR="00DC657A" w:rsidRPr="00A973EC" w:rsidRDefault="00DC657A" w:rsidP="00DC657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16</w:t>
      </w:r>
    </w:p>
    <w:p w14:paraId="7025193E" w14:textId="05466E85" w:rsidR="00DC657A" w:rsidRPr="00A973EC" w:rsidRDefault="00DC657A" w:rsidP="00DC657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3</w:t>
      </w:r>
    </w:p>
    <w:p w14:paraId="5A464B58" w14:textId="385C3D37" w:rsidR="00DC657A" w:rsidRPr="00A973EC" w:rsidRDefault="00DC657A" w:rsidP="00DC657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55C5577E" w14:textId="19B5A0A2" w:rsidR="00DC657A" w:rsidRPr="00A973EC" w:rsidRDefault="00DC657A" w:rsidP="00DC657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114</w:t>
      </w:r>
    </w:p>
    <w:p w14:paraId="0EBA6587" w14:textId="77777777" w:rsidR="00DC657A" w:rsidRPr="00A973EC" w:rsidRDefault="00DC657A" w:rsidP="00DC657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1FD59CF9" w14:textId="68BF12A5" w:rsidR="00DC657A" w:rsidRPr="00A973EC" w:rsidRDefault="00DC657A" w:rsidP="00DC657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58.82094</w:t>
      </w:r>
    </w:p>
    <w:p w14:paraId="60F3C762" w14:textId="19485AAC" w:rsidR="00DC657A" w:rsidRPr="00A973EC" w:rsidRDefault="00DC657A" w:rsidP="00DC657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64.82094</w:t>
      </w:r>
    </w:p>
    <w:p w14:paraId="0334ED05" w14:textId="4DA9E525" w:rsidR="00DC657A" w:rsidRPr="00A973EC" w:rsidRDefault="00DC657A" w:rsidP="00DC657A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B54109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67.13871</w:t>
      </w:r>
    </w:p>
    <w:p w14:paraId="20759A4E" w14:textId="77777777" w:rsidR="00DC657A" w:rsidRPr="00A973EC" w:rsidRDefault="00DC657A" w:rsidP="00DC657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4C4EBC" wp14:editId="41D376BE">
                <wp:simplePos x="0" y="0"/>
                <wp:positionH relativeFrom="column">
                  <wp:posOffset>199390</wp:posOffset>
                </wp:positionH>
                <wp:positionV relativeFrom="paragraph">
                  <wp:posOffset>0</wp:posOffset>
                </wp:positionV>
                <wp:extent cx="5398770" cy="6735445"/>
                <wp:effectExtent l="0" t="0" r="0" b="8255"/>
                <wp:wrapThrough wrapText="bothSides">
                  <wp:wrapPolygon edited="0">
                    <wp:start x="0" y="0"/>
                    <wp:lineTo x="0" y="21565"/>
                    <wp:lineTo x="21493" y="21565"/>
                    <wp:lineTo x="21493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70" cy="6735445"/>
                          <a:chOff x="205522" y="676"/>
                          <a:chExt cx="5403672" cy="67391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22" y="676"/>
                            <a:ext cx="5400000" cy="3691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3643" r="9" b="3343"/>
                          <a:stretch/>
                        </pic:blipFill>
                        <pic:spPr bwMode="auto">
                          <a:xfrm>
                            <a:off x="205860" y="3673371"/>
                            <a:ext cx="5403334" cy="306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6A548" id="Group 11" o:spid="_x0000_s1026" style="position:absolute;margin-left:15.7pt;margin-top:0;width:425.1pt;height:530.35pt;z-index:251658240;mso-width-relative:margin;mso-height-relative:margin" coordorigin="2055,6" coordsize="54036,6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">
                <v:shape id="Picture 12" o:spid="_x0000_s1027" type="#_x0000_t75" style="position:absolute;left:2055;top:6;width:54000;height:3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">
                  <v:imagedata r:id="rId52" o:title=""/>
                </v:shape>
                <v:shape id="Picture 13" o:spid="_x0000_s1028" type="#_x0000_t75" style="position:absolute;left:2058;top:36733;width:54033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">
                  <v:imagedata r:id="rId53" o:title="" croptop="8941f" cropbottom="2191f" cropleft="-1f" cropright="6f"/>
                </v:shape>
                <w10:wrap type="through"/>
              </v:group>
            </w:pict>
          </mc:Fallback>
        </mc:AlternateContent>
      </w:r>
    </w:p>
    <w:p w14:paraId="5AAD72BC" w14:textId="77777777" w:rsidR="00DC657A" w:rsidRPr="00A973EC" w:rsidRDefault="00DC657A" w:rsidP="00DC657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B178351" w14:textId="77777777" w:rsidR="00DC657A" w:rsidRPr="00A973EC" w:rsidRDefault="00DC657A" w:rsidP="00DC657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3285946B" w14:textId="493A28A3" w:rsidR="00DC657A" w:rsidRPr="00A973EC" w:rsidRDefault="00DC657A" w:rsidP="00DC657A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18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behavioural model for dogs (both objects).</w:t>
      </w:r>
    </w:p>
    <w:p w14:paraId="75B015D9" w14:textId="25CE0CF8" w:rsidR="00DC657A" w:rsidRPr="00A973EC" w:rsidRDefault="00DC657A" w:rsidP="00AC28DD">
      <w:pPr>
        <w:pStyle w:val="Heading3"/>
      </w:pPr>
      <w:r w:rsidRPr="00A973EC">
        <w:t>Model for Dogs (Pipe only)</w:t>
      </w:r>
    </w:p>
    <w:p w14:paraId="0EFB424A" w14:textId="7A615B48" w:rsidR="00B54109" w:rsidRPr="00A973EC" w:rsidRDefault="00B54109" w:rsidP="00B54109">
      <w:pPr>
        <w:rPr>
          <w:lang w:val="en-GB"/>
        </w:rPr>
      </w:pPr>
      <w:r w:rsidRPr="00A973EC">
        <w:rPr>
          <w:lang w:val="en-GB"/>
        </w:rPr>
        <w:t>Data Distribution: Zero Inflated Negative Binomial type I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_Ref507947962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19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582ABF90" w14:textId="77777777" w:rsidR="00B54109" w:rsidRPr="00A973EC" w:rsidRDefault="00B54109" w:rsidP="00B54109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6F71473A" wp14:editId="687F36C8">
            <wp:extent cx="5400000" cy="325749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11995" r="6564" b="9836"/>
                    <a:stretch/>
                  </pic:blipFill>
                  <pic:spPr bwMode="auto">
                    <a:xfrm>
                      <a:off x="0" y="0"/>
                      <a:ext cx="5400000" cy="325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D75E" w14:textId="121361CF" w:rsidR="00B54109" w:rsidRPr="00A973EC" w:rsidRDefault="00B54109" w:rsidP="00B54109">
      <w:pPr>
        <w:keepNext/>
        <w:rPr>
          <w:rFonts w:cs="Times New Roman"/>
          <w:szCs w:val="24"/>
          <w:lang w:val="en-GB"/>
        </w:rPr>
      </w:pPr>
      <w:bookmarkStart w:id="11" w:name="_Ref507947962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19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11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behavioural variety data for the pipe. The grey bars show a histogram (behavioural variety is plotted on the x axis and frequency on the y axis) and the red lines shows the fit distribution.</w:t>
      </w:r>
    </w:p>
    <w:p w14:paraId="5D6A2C1B" w14:textId="4DF8E377" w:rsidR="00B54109" w:rsidRPr="00A973EC" w:rsidRDefault="00B54109" w:rsidP="00B54109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Behavioural.Variety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~ Object*Persistence,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br/>
        <w:t>family = "ZINBI"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 random = ~1 | Individual)</w:t>
      </w:r>
    </w:p>
    <w:p w14:paraId="4D2AE47F" w14:textId="77777777" w:rsidR="00B54109" w:rsidRPr="00A973EC" w:rsidRDefault="00B54109" w:rsidP="00B54109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018CAA11" w14:textId="77777777" w:rsidR="00B54109" w:rsidRPr="00A973EC" w:rsidRDefault="00B54109" w:rsidP="00B54109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0C64FE0F" w14:textId="77777777" w:rsidR="00B54109" w:rsidRPr="00A973EC" w:rsidRDefault="00B54109" w:rsidP="00B54109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19733B8D" w14:textId="77777777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69979E40" w14:textId="55B73726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1.2667618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0.2293453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5.523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9.82e-05 ***</w:t>
      </w:r>
    </w:p>
    <w:p w14:paraId="117FEE48" w14:textId="4BD80F8F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0.0017764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0.0008244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2.155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0.0505</w:t>
      </w:r>
    </w:p>
    <w:p w14:paraId="73E4F594" w14:textId="77777777" w:rsidR="00B54109" w:rsidRPr="00A973EC" w:rsidRDefault="00B54109" w:rsidP="00B54109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31AE1C2A" w14:textId="77777777" w:rsidR="00B54109" w:rsidRPr="00A973EC" w:rsidRDefault="00B54109" w:rsidP="00B54109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7F7B3239" w14:textId="77777777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3442B30A" w14:textId="56A7CF69" w:rsidR="00B54109" w:rsidRPr="00A973EC" w:rsidRDefault="00B54109" w:rsidP="00B54109">
      <w:pPr>
        <w:shd w:val="clear" w:color="auto" w:fill="FFFFFF"/>
        <w:tabs>
          <w:tab w:val="left" w:pos="2552"/>
          <w:tab w:val="left" w:pos="4253"/>
          <w:tab w:val="left" w:pos="6096"/>
          <w:tab w:val="left" w:pos="765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-36.08113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0.01872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-1927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&lt;2e-16 ***</w:t>
      </w:r>
    </w:p>
    <w:p w14:paraId="7DDB43B2" w14:textId="77777777" w:rsidR="00B54109" w:rsidRPr="00A973EC" w:rsidRDefault="00B54109" w:rsidP="00B54109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5FC1054A" w14:textId="5D4DD4DA" w:rsidR="00B54109" w:rsidRPr="00A973EC" w:rsidRDefault="00B54109" w:rsidP="00B54109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15</w:t>
      </w:r>
    </w:p>
    <w:p w14:paraId="0AF4CB04" w14:textId="24F43B8F" w:rsidR="00B54109" w:rsidRPr="00A973EC" w:rsidRDefault="00B54109" w:rsidP="00B5410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4</w:t>
      </w:r>
    </w:p>
    <w:p w14:paraId="6C1D17D7" w14:textId="28CDCE9B" w:rsidR="00B54109" w:rsidRPr="00A973EC" w:rsidRDefault="00B54109" w:rsidP="00B5410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11 </w:t>
      </w:r>
    </w:p>
    <w:p w14:paraId="33288692" w14:textId="77E83AE9" w:rsidR="00B54109" w:rsidRPr="00A973EC" w:rsidRDefault="00B54109" w:rsidP="00B54109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4</w:t>
      </w:r>
    </w:p>
    <w:p w14:paraId="34BF656F" w14:textId="77777777" w:rsidR="00B54109" w:rsidRPr="00A973EC" w:rsidRDefault="00B54109" w:rsidP="00B54109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1933F369" w14:textId="0A34DF03" w:rsidR="00B54109" w:rsidRPr="00A973EC" w:rsidRDefault="00B54109" w:rsidP="00B5410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55.72675</w:t>
      </w:r>
    </w:p>
    <w:p w14:paraId="64C3FB90" w14:textId="2BBB90BA" w:rsidR="00B54109" w:rsidRPr="00A973EC" w:rsidRDefault="00B54109" w:rsidP="00B5410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63.72675</w:t>
      </w:r>
    </w:p>
    <w:p w14:paraId="4D96A6AB" w14:textId="17CA77BD" w:rsidR="00B54109" w:rsidRPr="00A973EC" w:rsidRDefault="00B54109" w:rsidP="00B54109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66.55895</w:t>
      </w:r>
    </w:p>
    <w:p w14:paraId="2784C26B" w14:textId="77777777" w:rsidR="00B54109" w:rsidRPr="00A973EC" w:rsidRDefault="00B54109" w:rsidP="00B5410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835C36" wp14:editId="736575BD">
                <wp:simplePos x="0" y="0"/>
                <wp:positionH relativeFrom="column">
                  <wp:posOffset>199390</wp:posOffset>
                </wp:positionH>
                <wp:positionV relativeFrom="paragraph">
                  <wp:posOffset>0</wp:posOffset>
                </wp:positionV>
                <wp:extent cx="5398770" cy="6735445"/>
                <wp:effectExtent l="0" t="0" r="0" b="8255"/>
                <wp:wrapThrough wrapText="bothSides">
                  <wp:wrapPolygon edited="0">
                    <wp:start x="0" y="0"/>
                    <wp:lineTo x="0" y="21565"/>
                    <wp:lineTo x="21493" y="21565"/>
                    <wp:lineTo x="2149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087" cy="6735445"/>
                          <a:chOff x="205529" y="676"/>
                          <a:chExt cx="5399986" cy="673910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29" y="676"/>
                            <a:ext cx="5399986" cy="3691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94" y="3673371"/>
                            <a:ext cx="5385067" cy="306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E385C" id="Group 15" o:spid="_x0000_s1026" style="position:absolute;margin-left:15.7pt;margin-top:0;width:425.1pt;height:530.35pt;z-index:251660288;mso-width-relative:margin;mso-height-relative:margin" coordorigin="2055,6" coordsize="53999,6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o//YcAAAACBjSFJNAAB6JQAAgIMAAPn/AACA&#10;6QAAdTAAAOpgAAA6mAAAF2+SX8VGAAADAFBMVEUAAAAAADoAAGYAOpAAZrY6AAA6ADo6AGY6OpA6&#10;kNtmAABmADpmkJBmtrZmtv+QOgCQZgCQkGaQtpCQ2/+2ZgC225C2///T09PbkDrb2//b/7bb///1&#10;3rP/AAD/tmb/25D//7b//9v///8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">
                <v:shape id="Picture 16" o:spid="_x0000_s1027" type="#_x0000_t75" style="position:absolute;left:2055;top:6;width:54000;height:3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">
                  <v:imagedata r:id="rId57" o:title=""/>
                </v:shape>
                <v:shape id="Picture 19" o:spid="_x0000_s1028" type="#_x0000_t75" style="position:absolute;left:2149;top:36733;width:53851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">
                  <v:imagedata r:id="rId58" o:title=""/>
                </v:shape>
                <w10:wrap type="through"/>
              </v:group>
            </w:pict>
          </mc:Fallback>
        </mc:AlternateContent>
      </w:r>
    </w:p>
    <w:p w14:paraId="2B23439C" w14:textId="77777777" w:rsidR="00B54109" w:rsidRPr="00A973EC" w:rsidRDefault="00B54109" w:rsidP="00B5410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02E58F1E" w14:textId="77777777" w:rsidR="00B54109" w:rsidRPr="00A973EC" w:rsidRDefault="00B54109" w:rsidP="00B54109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CD456F0" w14:textId="41A35AC0" w:rsidR="00B54109" w:rsidRPr="00A973EC" w:rsidRDefault="00B54109" w:rsidP="00B54109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20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behavioural model for dogs (both objects).</w:t>
      </w:r>
    </w:p>
    <w:p w14:paraId="452AF8C6" w14:textId="0F01AB36" w:rsidR="00DC657A" w:rsidRPr="00A973EC" w:rsidRDefault="00DC657A" w:rsidP="00AC28DD">
      <w:pPr>
        <w:pStyle w:val="Heading3"/>
      </w:pPr>
      <w:r w:rsidRPr="00A973EC">
        <w:t xml:space="preserve">Model for </w:t>
      </w:r>
      <w:r w:rsidRPr="00AC28DD">
        <w:t>Wolves</w:t>
      </w:r>
      <w:r w:rsidRPr="00A973EC">
        <w:t xml:space="preserve"> (both objects)</w:t>
      </w:r>
    </w:p>
    <w:p w14:paraId="2F1D60EA" w14:textId="61A88FF9" w:rsidR="00EC45E0" w:rsidRPr="00A973EC" w:rsidRDefault="00EC45E0" w:rsidP="00EC45E0">
      <w:pPr>
        <w:rPr>
          <w:lang w:val="en-GB"/>
        </w:rPr>
      </w:pPr>
      <w:r w:rsidRPr="00A973EC">
        <w:rPr>
          <w:lang w:val="en-GB"/>
        </w:rPr>
        <w:t>Data Distribution: Double Poisson (</w:t>
      </w:r>
      <w:r w:rsidR="00280CA7" w:rsidRPr="00A973EC">
        <w:rPr>
          <w:lang w:val="en-GB"/>
        </w:rPr>
        <w:fldChar w:fldCharType="begin"/>
      </w:r>
      <w:r w:rsidR="00280CA7" w:rsidRPr="00A973EC">
        <w:rPr>
          <w:lang w:val="en-GB"/>
        </w:rPr>
        <w:instrText xml:space="preserve"> REF _Ref507947991 \h  \* MERGEFORMAT </w:instrText>
      </w:r>
      <w:r w:rsidR="00280CA7" w:rsidRPr="00A973EC">
        <w:rPr>
          <w:lang w:val="en-GB"/>
        </w:rPr>
      </w:r>
      <w:r w:rsidR="00280CA7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21</w:t>
      </w:r>
      <w:r w:rsidR="00280CA7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151BAE61" w14:textId="77777777" w:rsidR="00EC45E0" w:rsidRPr="00A973EC" w:rsidRDefault="00EC45E0" w:rsidP="00EC45E0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162E5322" wp14:editId="1662C0C2">
            <wp:extent cx="5400000" cy="3218492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1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D69A5" w14:textId="5D99E0AC" w:rsidR="00EC45E0" w:rsidRPr="00A973EC" w:rsidRDefault="00EC45E0" w:rsidP="00EC45E0">
      <w:pPr>
        <w:keepNext/>
        <w:rPr>
          <w:rFonts w:cs="Times New Roman"/>
          <w:szCs w:val="24"/>
          <w:lang w:val="en-GB"/>
        </w:rPr>
      </w:pPr>
      <w:bookmarkStart w:id="12" w:name="_Ref507947991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21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12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dogs’ behavioural variety data for both objects. The grey bars show a histogram (behavioural variety is plotted on the x axis and frequency on the y axis) and the red lines shows the fit distribution.</w:t>
      </w:r>
    </w:p>
    <w:p w14:paraId="0BCE372B" w14:textId="1F3393CF" w:rsidR="00EC45E0" w:rsidRPr="00A973EC" w:rsidRDefault="00EC45E0" w:rsidP="00AC28DD">
      <w:pPr>
        <w:pStyle w:val="Heading4"/>
      </w:pPr>
      <w:r w:rsidRPr="00A973EC">
        <w:t>Output – initial model</w:t>
      </w:r>
    </w:p>
    <w:p w14:paraId="51CAD7CD" w14:textId="0BE5D94E" w:rsidR="00EC45E0" w:rsidRPr="00A973EC" w:rsidRDefault="00EC45E0" w:rsidP="00EC45E0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Behavioural.Variety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~ Object*Persistence,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br/>
        <w:t>family = "DPO"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 random = ~1 | Individual)</w:t>
      </w:r>
    </w:p>
    <w:p w14:paraId="6DC5ACC9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538288A4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51C0CB87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6C4CCC9D" w14:textId="77777777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158E4C04" w14:textId="39C5B58C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2.0067160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0.1440354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13.932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4.41e-11 ***</w:t>
      </w:r>
    </w:p>
    <w:p w14:paraId="0F06F5D2" w14:textId="57D404D8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-0.5913600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0.2088115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-2.832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0.0111 *</w:t>
      </w:r>
    </w:p>
    <w:p w14:paraId="19112DE4" w14:textId="0A1C0F51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0.0007498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0.0002655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2.824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0.0112 *</w:t>
      </w:r>
    </w:p>
    <w:p w14:paraId="7CE2074D" w14:textId="6D1AF4B3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ObjectPipe:Persistence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0.0006431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0.0003387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1.898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0.0738</w:t>
      </w:r>
    </w:p>
    <w:p w14:paraId="063F0B97" w14:textId="77777777" w:rsidR="00EC45E0" w:rsidRPr="00A973EC" w:rsidRDefault="00EC45E0" w:rsidP="00EC45E0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3BAC41A6" w14:textId="77777777" w:rsidR="00EC45E0" w:rsidRPr="00A973EC" w:rsidRDefault="00EC45E0" w:rsidP="00EC45E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5A5F5412" w14:textId="77777777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16291D6B" w14:textId="1F06300C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-0.1169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0.3101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-0.377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0.711</w:t>
      </w:r>
    </w:p>
    <w:p w14:paraId="425A5468" w14:textId="77777777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1E64FF03" w14:textId="4118E0A1" w:rsidR="00EC45E0" w:rsidRPr="00A973EC" w:rsidRDefault="00EC45E0" w:rsidP="00EC45E0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23</w:t>
      </w:r>
    </w:p>
    <w:p w14:paraId="2397D8C7" w14:textId="77777777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</w:p>
    <w:p w14:paraId="13641719" w14:textId="692E9653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18 </w:t>
      </w:r>
    </w:p>
    <w:p w14:paraId="01D6D488" w14:textId="1E283E4C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29A40C98" w14:textId="77777777" w:rsidR="00EC45E0" w:rsidRPr="00A973EC" w:rsidRDefault="00EC45E0" w:rsidP="00EC45E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1583FCFD" w14:textId="3F388691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107.0752</w:t>
      </w:r>
    </w:p>
    <w:p w14:paraId="038D3142" w14:textId="16B47956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117.0752</w:t>
      </w:r>
    </w:p>
    <w:p w14:paraId="5AA75F0E" w14:textId="3D2C6919" w:rsidR="00EC45E0" w:rsidRPr="00A973EC" w:rsidRDefault="00EC45E0" w:rsidP="00EC45E0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122.7526</w:t>
      </w:r>
    </w:p>
    <w:p w14:paraId="61F6911F" w14:textId="77777777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429476" wp14:editId="658997EF">
                <wp:simplePos x="0" y="0"/>
                <wp:positionH relativeFrom="column">
                  <wp:posOffset>191770</wp:posOffset>
                </wp:positionH>
                <wp:positionV relativeFrom="paragraph">
                  <wp:posOffset>0</wp:posOffset>
                </wp:positionV>
                <wp:extent cx="5403215" cy="6717665"/>
                <wp:effectExtent l="0" t="0" r="6985" b="6985"/>
                <wp:wrapThrough wrapText="bothSides">
                  <wp:wrapPolygon edited="0">
                    <wp:start x="0" y="0"/>
                    <wp:lineTo x="0" y="21561"/>
                    <wp:lineTo x="21552" y="21561"/>
                    <wp:lineTo x="21552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15" cy="6715932"/>
                          <a:chOff x="198971" y="676"/>
                          <a:chExt cx="5406551" cy="671761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22" y="676"/>
                            <a:ext cx="5400000" cy="3691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71" y="3643386"/>
                            <a:ext cx="5400000" cy="307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EEE49" id="Group 21" o:spid="_x0000_s1026" style="position:absolute;margin-left:15.1pt;margin-top:0;width:425.45pt;height:528.95pt;z-index:251662336;mso-width-relative:margin;mso-height-relative:margin" coordorigin="1989,6" coordsize="54065,6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">
                <v:shape id="Picture 22" o:spid="_x0000_s1027" type="#_x0000_t75" style="position:absolute;left:2055;top:6;width:54000;height:3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">
                  <v:imagedata r:id="rId62" o:title=""/>
                </v:shape>
                <v:shape id="Picture 23" o:spid="_x0000_s1028" type="#_x0000_t75" style="position:absolute;left:1989;top:36433;width:54000;height:30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">
                  <v:imagedata r:id="rId63" o:title=""/>
                </v:shape>
                <w10:wrap type="through"/>
              </v:group>
            </w:pict>
          </mc:Fallback>
        </mc:AlternateContent>
      </w:r>
    </w:p>
    <w:p w14:paraId="4B2A47D3" w14:textId="77777777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30124345" w14:textId="77777777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7AB6AD5" w14:textId="185591CD" w:rsidR="00EC45E0" w:rsidRPr="00A973EC" w:rsidRDefault="00EC45E0" w:rsidP="00EC45E0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22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behavioural model for dogs (both objects).</w:t>
      </w:r>
    </w:p>
    <w:p w14:paraId="192D6518" w14:textId="3EC91EA1" w:rsidR="00EC45E0" w:rsidRPr="00A973EC" w:rsidRDefault="00EC45E0" w:rsidP="00AC28DD">
      <w:pPr>
        <w:pStyle w:val="Heading4"/>
      </w:pPr>
      <w:r w:rsidRPr="00A973EC">
        <w:t>Output – after reduction</w:t>
      </w:r>
    </w:p>
    <w:p w14:paraId="7D8C1B03" w14:textId="4A377466" w:rsidR="00EC45E0" w:rsidRPr="00A973EC" w:rsidRDefault="00EC45E0" w:rsidP="00EC45E0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Behavioural.Variety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~ Object + Persistence,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br/>
        <w:t>family = "DPO"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, random = ~1 | Individual)</w:t>
      </w:r>
    </w:p>
    <w:p w14:paraId="02F5455E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1672E39E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5092EE48" w14:textId="77777777" w:rsidR="00EC45E0" w:rsidRPr="00A973EC" w:rsidRDefault="00EC45E0" w:rsidP="00EC45E0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2FCC0E62" w14:textId="77777777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665EE8B1" w14:textId="02454151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1.8593750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0.1297384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14.332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1.22e-11 ***</w:t>
      </w:r>
    </w:p>
    <w:p w14:paraId="6211B9BF" w14:textId="25021D7D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-0.3301370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0.1466826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-2.251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0.0364 *</w:t>
      </w:r>
    </w:p>
    <w:p w14:paraId="6868BAAF" w14:textId="752FC7B5" w:rsidR="00EC45E0" w:rsidRPr="00A973EC" w:rsidRDefault="00EC45E0" w:rsidP="00EC45E0">
      <w:pPr>
        <w:shd w:val="clear" w:color="auto" w:fill="FFFFFF"/>
        <w:tabs>
          <w:tab w:val="left" w:pos="3544"/>
          <w:tab w:val="left" w:pos="5103"/>
          <w:tab w:val="left" w:pos="6663"/>
          <w:tab w:val="left" w:pos="8080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0.0011270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0.0001907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5.909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1.09e-05 ***</w:t>
      </w:r>
    </w:p>
    <w:p w14:paraId="14CEC795" w14:textId="77777777" w:rsidR="00EC45E0" w:rsidRPr="00A973EC" w:rsidRDefault="00EC45E0" w:rsidP="00EC45E0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5BCB6A35" w14:textId="77777777" w:rsidR="00EC45E0" w:rsidRPr="00A973EC" w:rsidRDefault="00EC45E0" w:rsidP="00EC45E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25B64D3F" w14:textId="77777777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5DBE2321" w14:textId="1C4EFE13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-0.02217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0.30976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-0.072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0.944</w:t>
      </w:r>
    </w:p>
    <w:p w14:paraId="6256A07F" w14:textId="77777777" w:rsidR="00EC45E0" w:rsidRPr="00A973EC" w:rsidRDefault="00EC45E0" w:rsidP="00EC45E0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30581D7A" w14:textId="77777777" w:rsidR="00EC45E0" w:rsidRPr="00A973EC" w:rsidRDefault="00EC45E0" w:rsidP="00EC45E0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23</w:t>
      </w:r>
    </w:p>
    <w:p w14:paraId="3F6F9608" w14:textId="015A1D2A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4</w:t>
      </w:r>
    </w:p>
    <w:p w14:paraId="36DB7A0A" w14:textId="79CDE65B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1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1CE58FE7" w14:textId="77777777" w:rsidR="00EC45E0" w:rsidRPr="00A973EC" w:rsidRDefault="00EC45E0" w:rsidP="00EC45E0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2DCE4239" w14:textId="77777777" w:rsidR="00EC45E0" w:rsidRPr="00A973EC" w:rsidRDefault="00EC45E0" w:rsidP="00EC45E0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5CCF4C1D" w14:textId="5B58886D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109.3864</w:t>
      </w:r>
    </w:p>
    <w:p w14:paraId="17A7D259" w14:textId="01171BBE" w:rsidR="00EC45E0" w:rsidRPr="00A973EC" w:rsidRDefault="00EC45E0" w:rsidP="00EC45E0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117.3864</w:t>
      </w:r>
    </w:p>
    <w:p w14:paraId="1C3D63B2" w14:textId="5D838406" w:rsidR="00EC45E0" w:rsidRPr="00A973EC" w:rsidRDefault="00EC45E0" w:rsidP="00EC45E0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F639EA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121.9284</w:t>
      </w:r>
    </w:p>
    <w:p w14:paraId="76DCB376" w14:textId="476E5BA3" w:rsidR="00EA640A" w:rsidRPr="00A973EC" w:rsidRDefault="00EA640A" w:rsidP="00EA640A">
      <w:pPr>
        <w:pStyle w:val="Heading1"/>
        <w:rPr>
          <w:lang w:val="en-GB"/>
        </w:rPr>
      </w:pPr>
      <w:r w:rsidRPr="00A973EC">
        <w:rPr>
          <w:lang w:val="en-GB"/>
        </w:rPr>
        <w:t>Results for analyses</w:t>
      </w:r>
      <w:r w:rsidR="00C0705C">
        <w:rPr>
          <w:lang w:val="en-GB"/>
        </w:rPr>
        <w:t xml:space="preserve"> for persistence</w:t>
      </w:r>
      <w:r w:rsidRPr="00A973EC">
        <w:rPr>
          <w:lang w:val="en-GB"/>
        </w:rPr>
        <w:t xml:space="preserve"> including outliers</w:t>
      </w:r>
    </w:p>
    <w:p w14:paraId="682017DF" w14:textId="6902C134" w:rsidR="00EA640A" w:rsidRPr="00A973EC" w:rsidRDefault="00EA640A" w:rsidP="00EA640A">
      <w:pPr>
        <w:rPr>
          <w:lang w:val="en-GB"/>
        </w:rPr>
      </w:pPr>
      <w:r w:rsidRPr="00A973EC">
        <w:rPr>
          <w:lang w:val="en-GB"/>
        </w:rPr>
        <w:t xml:space="preserve">Wolves were more persistent than dogs (GAMLSS: t = </w:t>
      </w:r>
      <w:r w:rsidR="00A96EE4" w:rsidRPr="00A973EC">
        <w:rPr>
          <w:lang w:val="en-GB"/>
        </w:rPr>
        <w:t>2</w:t>
      </w:r>
      <w:r w:rsidRPr="00A973EC">
        <w:rPr>
          <w:lang w:val="en-GB"/>
        </w:rPr>
        <w:t>.</w:t>
      </w:r>
      <w:r w:rsidR="00A96EE4" w:rsidRPr="00A973EC">
        <w:rPr>
          <w:lang w:val="en-GB"/>
        </w:rPr>
        <w:t>21</w:t>
      </w:r>
      <w:r w:rsidRPr="00A973EC">
        <w:rPr>
          <w:lang w:val="en-GB"/>
        </w:rPr>
        <w:t>, P = 0.0</w:t>
      </w:r>
      <w:r w:rsidR="00A96EE4" w:rsidRPr="00A973EC">
        <w:rPr>
          <w:lang w:val="en-GB"/>
        </w:rPr>
        <w:t>32</w:t>
      </w:r>
      <w:r w:rsidRPr="00A973EC">
        <w:rPr>
          <w:lang w:val="en-GB"/>
        </w:rPr>
        <w:t>) in their manipulation of both objects (i.e. the interaction between species and object was not significant, GAMLSS: t = -1.</w:t>
      </w:r>
      <w:r w:rsidR="00A96EE4" w:rsidRPr="00A973EC">
        <w:rPr>
          <w:lang w:val="en-GB"/>
        </w:rPr>
        <w:t>82</w:t>
      </w:r>
      <w:r w:rsidRPr="00A973EC">
        <w:rPr>
          <w:lang w:val="en-GB"/>
        </w:rPr>
        <w:t>, P = 0.</w:t>
      </w:r>
      <w:r w:rsidR="00A96EE4" w:rsidRPr="00A973EC">
        <w:rPr>
          <w:lang w:val="en-GB"/>
        </w:rPr>
        <w:t>07</w:t>
      </w:r>
      <w:r w:rsidRPr="00A973EC">
        <w:rPr>
          <w:lang w:val="en-GB"/>
        </w:rPr>
        <w:t xml:space="preserve">). </w:t>
      </w:r>
      <w:r w:rsidR="00A96EE4" w:rsidRPr="00A973EC">
        <w:rPr>
          <w:lang w:val="en-GB"/>
        </w:rPr>
        <w:t>D</w:t>
      </w:r>
      <w:r w:rsidRPr="00A973EC">
        <w:rPr>
          <w:lang w:val="en-GB"/>
        </w:rPr>
        <w:t xml:space="preserve">ogs </w:t>
      </w:r>
      <w:r w:rsidR="00A96EE4" w:rsidRPr="00A973EC">
        <w:rPr>
          <w:lang w:val="en-GB"/>
        </w:rPr>
        <w:t xml:space="preserve">manipulated the pipe significantly longer than the ball </w:t>
      </w:r>
      <w:r w:rsidRPr="00A973EC">
        <w:rPr>
          <w:lang w:val="en-GB"/>
        </w:rPr>
        <w:t xml:space="preserve">(GAMLSS: t = </w:t>
      </w:r>
      <w:r w:rsidR="00A96EE4" w:rsidRPr="00A973EC">
        <w:rPr>
          <w:lang w:val="en-GB"/>
        </w:rPr>
        <w:t>2</w:t>
      </w:r>
      <w:r w:rsidRPr="00A973EC">
        <w:rPr>
          <w:lang w:val="en-GB"/>
        </w:rPr>
        <w:t>.</w:t>
      </w:r>
      <w:r w:rsidR="00A96EE4" w:rsidRPr="00A973EC">
        <w:rPr>
          <w:lang w:val="en-GB"/>
        </w:rPr>
        <w:t>16</w:t>
      </w:r>
      <w:r w:rsidRPr="00A973EC">
        <w:rPr>
          <w:lang w:val="en-GB"/>
        </w:rPr>
        <w:t>, P = 0.</w:t>
      </w:r>
      <w:r w:rsidR="00A96EE4" w:rsidRPr="00A973EC">
        <w:rPr>
          <w:lang w:val="en-GB"/>
        </w:rPr>
        <w:t>04</w:t>
      </w:r>
      <w:r w:rsidRPr="00A973EC">
        <w:rPr>
          <w:lang w:val="en-GB"/>
        </w:rPr>
        <w:t xml:space="preserve">) </w:t>
      </w:r>
      <w:r w:rsidR="00A96EE4" w:rsidRPr="00A973EC">
        <w:rPr>
          <w:lang w:val="en-GB"/>
        </w:rPr>
        <w:t>but</w:t>
      </w:r>
      <w:r w:rsidRPr="00A973EC">
        <w:rPr>
          <w:lang w:val="en-GB"/>
        </w:rPr>
        <w:t xml:space="preserve"> </w:t>
      </w:r>
      <w:r w:rsidR="00A96EE4" w:rsidRPr="00A973EC">
        <w:rPr>
          <w:lang w:val="en-GB"/>
        </w:rPr>
        <w:t xml:space="preserve">wolves’ persistence did not differ significantly between </w:t>
      </w:r>
      <w:r w:rsidRPr="00A973EC">
        <w:rPr>
          <w:lang w:val="en-GB"/>
        </w:rPr>
        <w:t xml:space="preserve">the two objects </w:t>
      </w:r>
      <w:r w:rsidR="00A96EE4" w:rsidRPr="00A973EC">
        <w:rPr>
          <w:lang w:val="en-GB"/>
        </w:rPr>
        <w:t xml:space="preserve">(GAMLSS: t = -0.33, P = 0.74) </w:t>
      </w:r>
      <w:r w:rsidRPr="00A973EC">
        <w:rPr>
          <w:lang w:val="en-GB"/>
        </w:rPr>
        <w:t>(</w:t>
      </w:r>
      <w:r w:rsidRPr="00A973EC">
        <w:rPr>
          <w:lang w:val="en-GB"/>
        </w:rPr>
        <w:fldChar w:fldCharType="begin"/>
      </w:r>
      <w:r w:rsidRPr="00A973EC">
        <w:rPr>
          <w:lang w:val="en-GB"/>
        </w:rPr>
        <w:instrText xml:space="preserve"> REF _Ref505707113 \h </w:instrText>
      </w:r>
      <w:r w:rsidRPr="00A973EC">
        <w:rPr>
          <w:lang w:val="en-GB"/>
        </w:rPr>
      </w:r>
      <w:r w:rsidRPr="00A973EC">
        <w:rPr>
          <w:lang w:val="en-GB"/>
        </w:rPr>
        <w:fldChar w:fldCharType="separate"/>
      </w:r>
      <w:r w:rsidR="00A10B37" w:rsidRPr="00A973EC">
        <w:rPr>
          <w:lang w:val="en-GB"/>
        </w:rPr>
        <w:t xml:space="preserve">Figure </w:t>
      </w:r>
      <w:r w:rsidR="00A10B37">
        <w:rPr>
          <w:noProof/>
          <w:lang w:val="en-GB"/>
        </w:rPr>
        <w:t>23</w:t>
      </w:r>
      <w:r w:rsidRPr="00A973EC">
        <w:rPr>
          <w:lang w:val="en-GB"/>
        </w:rPr>
        <w:fldChar w:fldCharType="end"/>
      </w:r>
      <w:r w:rsidRPr="00A973EC">
        <w:rPr>
          <w:lang w:val="en-GB"/>
        </w:rPr>
        <w:t>).</w:t>
      </w:r>
    </w:p>
    <w:p w14:paraId="3240AD90" w14:textId="0C13B748" w:rsidR="00EA640A" w:rsidRPr="00A973EC" w:rsidRDefault="00EA640A" w:rsidP="00EA640A">
      <w:pPr>
        <w:pStyle w:val="Caption"/>
        <w:rPr>
          <w:lang w:val="en-GB"/>
        </w:rPr>
      </w:pPr>
      <w:bookmarkStart w:id="13" w:name="_Ref505707113"/>
      <w:r w:rsidRPr="00A973EC">
        <w:rPr>
          <w:lang w:val="en-GB"/>
        </w:rPr>
        <w:lastRenderedPageBreak/>
        <w:t xml:space="preserve">Figure </w:t>
      </w:r>
      <w:r w:rsidRPr="00A973EC">
        <w:rPr>
          <w:lang w:val="en-GB"/>
        </w:rPr>
        <w:fldChar w:fldCharType="begin"/>
      </w:r>
      <w:r w:rsidRPr="00A973EC">
        <w:rPr>
          <w:lang w:val="en-GB"/>
        </w:rPr>
        <w:instrText xml:space="preserve"> SEQ Figure \* ARABIC </w:instrText>
      </w:r>
      <w:r w:rsidRPr="00A973EC">
        <w:rPr>
          <w:lang w:val="en-GB"/>
        </w:rPr>
        <w:fldChar w:fldCharType="separate"/>
      </w:r>
      <w:r w:rsidR="00A10B37">
        <w:rPr>
          <w:noProof/>
          <w:lang w:val="en-GB"/>
        </w:rPr>
        <w:t>23</w:t>
      </w:r>
      <w:r w:rsidRPr="00A973EC">
        <w:rPr>
          <w:lang w:val="en-GB"/>
        </w:rPr>
        <w:fldChar w:fldCharType="end"/>
      </w:r>
      <w:bookmarkEnd w:id="13"/>
      <w:r w:rsidRPr="00A973EC">
        <w:rPr>
          <w:lang w:val="en-GB"/>
        </w:rPr>
        <w:t>: Differences in persistence between dogs and wolves</w:t>
      </w:r>
    </w:p>
    <w:p w14:paraId="764F4833" w14:textId="7D228A7A" w:rsidR="00EA640A" w:rsidRPr="00A973EC" w:rsidRDefault="00A973EC" w:rsidP="00EA640A">
      <w:pPr>
        <w:rPr>
          <w:lang w:val="en-GB"/>
        </w:rPr>
      </w:pPr>
      <w:r w:rsidRPr="00A973EC">
        <w:rPr>
          <w:noProof/>
          <w:lang w:val="en-GB"/>
        </w:rPr>
        <w:drawing>
          <wp:inline distT="0" distB="0" distL="0" distR="0" wp14:anchorId="31275B04" wp14:editId="5C83BFEA">
            <wp:extent cx="5400000" cy="506859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A91B307" w14:textId="23E8A7C4" w:rsidR="00EA640A" w:rsidRPr="00A973EC" w:rsidRDefault="00EA640A" w:rsidP="00EA640A">
      <w:pPr>
        <w:rPr>
          <w:lang w:val="en-GB"/>
        </w:rPr>
      </w:pPr>
      <w:r w:rsidRPr="00A973EC">
        <w:rPr>
          <w:lang w:val="en-GB"/>
        </w:rPr>
        <w:t xml:space="preserve">Left: Plot </w:t>
      </w:r>
      <w:r w:rsidR="00B30525">
        <w:rPr>
          <w:lang w:val="en-GB"/>
        </w:rPr>
        <w:t xml:space="preserve">(including outliers) </w:t>
      </w:r>
      <w:r w:rsidRPr="00A973EC">
        <w:rPr>
          <w:lang w:val="en-GB"/>
        </w:rPr>
        <w:t xml:space="preserve">showing time (in seconds) spent manipulating both apparatuses combined for dogs and wolves. Right: Plot </w:t>
      </w:r>
      <w:r w:rsidR="00B30525">
        <w:rPr>
          <w:lang w:val="en-GB"/>
        </w:rPr>
        <w:t xml:space="preserve">(including outliers) </w:t>
      </w:r>
      <w:r w:rsidRPr="00A973EC">
        <w:rPr>
          <w:lang w:val="en-GB"/>
        </w:rPr>
        <w:t>showing time (in seconds) spent manipulating each object separately for dogs and wolves. Circles indicate outliers, * indicates a P value under 0.0</w:t>
      </w:r>
      <w:r w:rsidR="00A973EC" w:rsidRPr="00A973EC">
        <w:rPr>
          <w:lang w:val="en-GB"/>
        </w:rPr>
        <w:t>5</w:t>
      </w:r>
      <w:r w:rsidRPr="00A973EC">
        <w:rPr>
          <w:lang w:val="en-GB"/>
        </w:rPr>
        <w:t xml:space="preserve"> at </w:t>
      </w:r>
      <w:r w:rsidRPr="00A973EC">
        <w:rPr>
          <w:rFonts w:cs="Times New Roman"/>
          <w:lang w:val="en-GB"/>
        </w:rPr>
        <w:t>α</w:t>
      </w:r>
      <w:r w:rsidRPr="00A973EC">
        <w:rPr>
          <w:lang w:val="en-GB"/>
        </w:rPr>
        <w:t xml:space="preserve"> = 0.05.</w:t>
      </w:r>
    </w:p>
    <w:p w14:paraId="01B2B402" w14:textId="7C05898F" w:rsidR="00EA640A" w:rsidRPr="00A973EC" w:rsidRDefault="00EA640A" w:rsidP="006078CB">
      <w:pPr>
        <w:pStyle w:val="Heading1"/>
        <w15:collapsed/>
        <w:rPr>
          <w:lang w:val="en-GB"/>
        </w:rPr>
      </w:pPr>
      <w:r w:rsidRPr="00A973EC">
        <w:rPr>
          <w:lang w:val="en-GB"/>
        </w:rPr>
        <w:t xml:space="preserve">GAMLSS model information for </w:t>
      </w:r>
      <w:r w:rsidR="00E5186B">
        <w:rPr>
          <w:lang w:val="en-GB"/>
        </w:rPr>
        <w:t xml:space="preserve">persistence </w:t>
      </w:r>
      <w:r w:rsidRPr="00A973EC">
        <w:rPr>
          <w:lang w:val="en-GB"/>
        </w:rPr>
        <w:t>model</w:t>
      </w:r>
      <w:r w:rsidR="00E5186B">
        <w:rPr>
          <w:lang w:val="en-GB"/>
        </w:rPr>
        <w:t>s</w:t>
      </w:r>
      <w:r w:rsidRPr="00A973EC">
        <w:rPr>
          <w:lang w:val="en-GB"/>
        </w:rPr>
        <w:t xml:space="preserve"> including outliers</w:t>
      </w:r>
    </w:p>
    <w:p w14:paraId="6C9F34F6" w14:textId="77777777" w:rsidR="00EA640A" w:rsidRPr="00A973EC" w:rsidRDefault="00EA640A" w:rsidP="00C0705C">
      <w:pPr>
        <w:pStyle w:val="Heading2"/>
        <w15:collapsed/>
      </w:pPr>
      <w:r w:rsidRPr="00A973EC">
        <w:t>Full model</w:t>
      </w:r>
    </w:p>
    <w:p w14:paraId="32BFA46C" w14:textId="74C4081E" w:rsidR="00EA640A" w:rsidRPr="00A973EC" w:rsidRDefault="00EA640A" w:rsidP="00EA640A">
      <w:pPr>
        <w:rPr>
          <w:lang w:val="en-GB"/>
        </w:rPr>
      </w:pPr>
      <w:r w:rsidRPr="00A973EC">
        <w:rPr>
          <w:lang w:val="en-GB"/>
        </w:rPr>
        <w:t>Data Distribution: Gamma (</w:t>
      </w:r>
      <w:r w:rsidR="00030B49" w:rsidRPr="00A973EC">
        <w:rPr>
          <w:lang w:val="en-GB"/>
        </w:rPr>
        <w:fldChar w:fldCharType="begin"/>
      </w:r>
      <w:r w:rsidR="00030B49" w:rsidRPr="00A973EC">
        <w:rPr>
          <w:lang w:val="en-GB"/>
        </w:rPr>
        <w:instrText xml:space="preserve"> REF _Ref507950263 \h  \* MERGEFORMAT </w:instrText>
      </w:r>
      <w:r w:rsidR="00030B49" w:rsidRPr="00A973EC">
        <w:rPr>
          <w:lang w:val="en-GB"/>
        </w:rPr>
      </w:r>
      <w:r w:rsidR="00030B49" w:rsidRPr="00A973EC">
        <w:rPr>
          <w:lang w:val="en-GB"/>
        </w:rPr>
        <w:fldChar w:fldCharType="separate"/>
      </w:r>
      <w:r w:rsidR="00A10B37" w:rsidRPr="00A10B37">
        <w:rPr>
          <w:rFonts w:cs="Times New Roman"/>
          <w:szCs w:val="24"/>
          <w:lang w:val="en-GB"/>
        </w:rPr>
        <w:t xml:space="preserve">Supplementary Figure </w:t>
      </w:r>
      <w:r w:rsidR="00A10B37" w:rsidRPr="00A10B37">
        <w:rPr>
          <w:rFonts w:cs="Times New Roman"/>
          <w:noProof/>
          <w:szCs w:val="24"/>
          <w:lang w:val="en-GB"/>
        </w:rPr>
        <w:t>26</w:t>
      </w:r>
      <w:r w:rsidR="00030B49" w:rsidRPr="00A973EC">
        <w:rPr>
          <w:lang w:val="en-GB"/>
        </w:rPr>
        <w:fldChar w:fldCharType="end"/>
      </w:r>
      <w:r w:rsidRPr="00A973EC">
        <w:rPr>
          <w:lang w:val="en-GB"/>
        </w:rPr>
        <w:t>)</w:t>
      </w:r>
    </w:p>
    <w:p w14:paraId="75412AC7" w14:textId="77777777" w:rsidR="00EA640A" w:rsidRPr="00A973EC" w:rsidRDefault="00EA640A" w:rsidP="00EA640A">
      <w:pPr>
        <w:keepNext/>
        <w:jc w:val="center"/>
        <w:rPr>
          <w:rFonts w:cs="Times New Roman"/>
          <w:szCs w:val="24"/>
          <w:lang w:val="en-GB"/>
        </w:rPr>
      </w:pPr>
      <w:r w:rsidRPr="00A973EC">
        <w:rPr>
          <w:noProof/>
          <w:lang w:val="en-GB"/>
        </w:rPr>
        <w:lastRenderedPageBreak/>
        <w:drawing>
          <wp:inline distT="0" distB="0" distL="0" distR="0" wp14:anchorId="5DB0EC78" wp14:editId="322AAA08">
            <wp:extent cx="5400000" cy="335399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5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0881" w14:textId="7E799AD2" w:rsidR="00EA640A" w:rsidRPr="00A973EC" w:rsidRDefault="00EA640A" w:rsidP="00EA640A">
      <w:pPr>
        <w:keepNext/>
        <w:rPr>
          <w:rFonts w:cs="Times New Roman"/>
          <w:szCs w:val="24"/>
          <w:lang w:val="en-GB"/>
        </w:rPr>
      </w:pPr>
      <w:bookmarkStart w:id="14" w:name="_Ref507950263"/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26</w:t>
      </w:r>
      <w:r w:rsidRPr="00A973EC">
        <w:rPr>
          <w:rFonts w:cs="Times New Roman"/>
          <w:b/>
          <w:szCs w:val="24"/>
          <w:lang w:val="en-GB"/>
        </w:rPr>
        <w:fldChar w:fldCharType="end"/>
      </w:r>
      <w:bookmarkEnd w:id="14"/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This figure shows the best fitting distribution for the persistence data </w:t>
      </w:r>
      <w:r w:rsidR="00241535" w:rsidRPr="00A973EC">
        <w:rPr>
          <w:rFonts w:cs="Times New Roman"/>
          <w:szCs w:val="24"/>
          <w:lang w:val="en-GB"/>
        </w:rPr>
        <w:t xml:space="preserve">including outliers </w:t>
      </w:r>
      <w:r w:rsidRPr="00A973EC">
        <w:rPr>
          <w:rFonts w:cs="Times New Roman"/>
          <w:szCs w:val="24"/>
          <w:lang w:val="en-GB"/>
        </w:rPr>
        <w:t>(after addition of a miniscule constant to all values). The grey bars show a histogram, the blue line shows a kernel density estimate and the red line shows the fit distribution.</w:t>
      </w:r>
    </w:p>
    <w:p w14:paraId="553A3293" w14:textId="77777777" w:rsidR="00EA640A" w:rsidRPr="00A973EC" w:rsidRDefault="00EA640A" w:rsidP="00AC28DD">
      <w:pPr>
        <w:pStyle w:val="Heading4"/>
      </w:pPr>
      <w:r w:rsidRPr="00A973EC">
        <w:t>Output – Initial model</w:t>
      </w:r>
    </w:p>
    <w:p w14:paraId="34B318F4" w14:textId="77777777" w:rsidR="00EA640A" w:rsidRPr="00A973EC" w:rsidRDefault="00EA640A" w:rsidP="00EA640A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Species * Object,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55D12387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)</w:t>
      </w:r>
    </w:p>
    <w:p w14:paraId="534CD88B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461C38EB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43C062D7" w14:textId="77777777" w:rsidR="00EA640A" w:rsidRPr="00A973EC" w:rsidRDefault="00EA640A" w:rsidP="00EA640A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3811EB0D" w14:textId="25F88DC2" w:rsidR="00241535" w:rsidRPr="00A973EC" w:rsidRDefault="00241535" w:rsidP="0024153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3.3798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0.5074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6.660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1.87e-08 ***</w:t>
      </w:r>
    </w:p>
    <w:p w14:paraId="22732CFD" w14:textId="1E69F771" w:rsidR="00241535" w:rsidRPr="00A973EC" w:rsidRDefault="00241535" w:rsidP="0024153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2.3001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0.7751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2.967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0.00456 **</w:t>
      </w:r>
    </w:p>
    <w:p w14:paraId="3791A287" w14:textId="452432C2" w:rsidR="00241535" w:rsidRPr="00A973EC" w:rsidRDefault="00241535" w:rsidP="0024153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1.7922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0.7176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2.497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0.01578 *</w:t>
      </w:r>
    </w:p>
    <w:p w14:paraId="79176B6A" w14:textId="6B9D7519" w:rsidR="00EA640A" w:rsidRPr="00A973EC" w:rsidRDefault="00241535" w:rsidP="00241535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SpeciesWolf:ObjectPipe</w:t>
      </w:r>
      <w:proofErr w:type="spellEnd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-1.9921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1.0962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-1.817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0.07505</w:t>
      </w:r>
    </w:p>
    <w:p w14:paraId="1280CCF4" w14:textId="77777777" w:rsidR="00EA640A" w:rsidRPr="00A973EC" w:rsidRDefault="00EA640A" w:rsidP="00EA640A">
      <w:pPr>
        <w:shd w:val="clear" w:color="auto" w:fill="FFFFFF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72436176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1DFEEE3F" w14:textId="77777777" w:rsidR="00EA640A" w:rsidRPr="00A973EC" w:rsidRDefault="00EA640A" w:rsidP="00EA640A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</w:t>
      </w:r>
    </w:p>
    <w:p w14:paraId="58069C76" w14:textId="37B4B8E0" w:rsidR="00EA640A" w:rsidRPr="00A973EC" w:rsidRDefault="00EA640A" w:rsidP="00EA640A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0.70792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0.07341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9.643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4.38e-13 ***</w:t>
      </w:r>
    </w:p>
    <w:p w14:paraId="10AD2FD7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5F10FDD5" w14:textId="2589CAD4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6</w:t>
      </w:r>
    </w:p>
    <w:p w14:paraId="29E6AD18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</w:p>
    <w:p w14:paraId="118B4DF5" w14:textId="05B59DC5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283A7A7C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6679AFA6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55473E1" w14:textId="6CEB5BB7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505.5419</w:t>
      </w:r>
    </w:p>
    <w:p w14:paraId="73EE7340" w14:textId="25FA8420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515.5419</w:t>
      </w:r>
    </w:p>
    <w:p w14:paraId="1DC84966" w14:textId="2A514B39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41535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525.6687</w:t>
      </w:r>
    </w:p>
    <w:p w14:paraId="27B49E4E" w14:textId="0D93C145" w:rsidR="00EA640A" w:rsidRPr="00A973EC" w:rsidRDefault="00252F33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00"/>
          <w:sz w:val="20"/>
          <w:szCs w:val="20"/>
          <w:lang w:val="en-GB" w:eastAsia="en-GB"/>
        </w:rPr>
        <w:lastRenderedPageBreak/>
        <w:drawing>
          <wp:inline distT="0" distB="0" distL="0" distR="0" wp14:anchorId="786A39D2" wp14:editId="29C9BF76">
            <wp:extent cx="5400000" cy="65924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DE6A" w14:textId="2B7C682A" w:rsidR="00EA640A" w:rsidRPr="00A973EC" w:rsidRDefault="00EA640A" w:rsidP="00EA640A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27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full persistence model.</w:t>
      </w:r>
    </w:p>
    <w:p w14:paraId="3776511F" w14:textId="77777777" w:rsidR="00EA640A" w:rsidRPr="00A973EC" w:rsidRDefault="00EA640A" w:rsidP="00AC28DD">
      <w:pPr>
        <w:pStyle w:val="Heading4"/>
      </w:pPr>
      <w:r w:rsidRPr="00A973EC">
        <w:t>Output – after reduction</w:t>
      </w:r>
    </w:p>
    <w:p w14:paraId="5112D46C" w14:textId="77777777" w:rsidR="00EA640A" w:rsidRPr="00A973EC" w:rsidRDefault="00EA640A" w:rsidP="00EA640A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Species + Object,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5A6C1BFC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007A69D8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733B2808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3F7BAD53" w14:textId="77777777" w:rsidR="00EA640A" w:rsidRPr="00A973EC" w:rsidRDefault="00EA640A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52F52CF5" w14:textId="34EC6FF2" w:rsidR="00252F33" w:rsidRPr="00A973EC" w:rsidRDefault="00252F33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3.8782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0.5646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6.869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8.02e-09 ***</w:t>
      </w:r>
    </w:p>
    <w:p w14:paraId="22CA8D4B" w14:textId="70E63541" w:rsidR="00252F33" w:rsidRPr="00A973EC" w:rsidRDefault="00252F33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SpeciesWolf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1.3800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0.6253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2.207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0.0317 *</w:t>
      </w:r>
    </w:p>
    <w:p w14:paraId="2BA23AE4" w14:textId="0B85A8FC" w:rsidR="00EA640A" w:rsidRPr="00A973EC" w:rsidRDefault="00252F33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0.9631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0.6189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1.556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0.1257</w:t>
      </w:r>
    </w:p>
    <w:p w14:paraId="09BA182B" w14:textId="77777777" w:rsidR="00EA640A" w:rsidRPr="00A973EC" w:rsidRDefault="00EA640A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433DED35" w14:textId="77777777" w:rsidR="00EA640A" w:rsidRPr="00A973EC" w:rsidRDefault="00EA640A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39C1DDF3" w14:textId="77777777" w:rsidR="00EA640A" w:rsidRPr="00A973EC" w:rsidRDefault="00EA640A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5D6C88FE" w14:textId="6AAD3ACB" w:rsidR="00EA640A" w:rsidRPr="00A973EC" w:rsidRDefault="00EA640A" w:rsidP="00252F33">
      <w:pPr>
        <w:shd w:val="clear" w:color="auto" w:fill="FFFFFF"/>
        <w:tabs>
          <w:tab w:val="left" w:pos="2552"/>
          <w:tab w:val="left" w:pos="3969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0.72466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0.07323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9.895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1.49e-13 ***</w:t>
      </w:r>
    </w:p>
    <w:p w14:paraId="27D070AF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027FBF72" w14:textId="3D1878A5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6</w:t>
      </w:r>
    </w:p>
    <w:p w14:paraId="79E03208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4</w:t>
      </w:r>
    </w:p>
    <w:p w14:paraId="28EC50E6" w14:textId="78A38E05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5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</w:t>
      </w:r>
    </w:p>
    <w:p w14:paraId="0CE85901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48AB3FD9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CBD426B" w14:textId="3DA53350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508.6553</w:t>
      </w:r>
    </w:p>
    <w:p w14:paraId="33A9F3DD" w14:textId="6F12B3FE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516.6553</w:t>
      </w:r>
    </w:p>
    <w:p w14:paraId="22ED05FD" w14:textId="3B371980" w:rsidR="00EA640A" w:rsidRPr="00A973EC" w:rsidRDefault="00EA640A" w:rsidP="00C0705C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252F33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524.7567</w:t>
      </w:r>
    </w:p>
    <w:p w14:paraId="7A0B89CE" w14:textId="0C6080EC" w:rsidR="00EA640A" w:rsidRPr="00A973EC" w:rsidRDefault="00EA640A" w:rsidP="00C0705C">
      <w:pPr>
        <w:pStyle w:val="Heading2"/>
        <w15:collapsed/>
        <w:rPr>
          <w:lang w:eastAsia="en-GB"/>
        </w:rPr>
      </w:pPr>
      <w:r w:rsidRPr="00A973EC">
        <w:rPr>
          <w:lang w:eastAsia="en-GB"/>
        </w:rPr>
        <w:t>Model for Dogs</w:t>
      </w:r>
      <w:r w:rsidR="00CF785F" w:rsidRPr="00A973EC">
        <w:rPr>
          <w:lang w:eastAsia="en-GB"/>
        </w:rPr>
        <w:t xml:space="preserve"> including outliers</w:t>
      </w:r>
    </w:p>
    <w:p w14:paraId="27B2AE4E" w14:textId="77777777" w:rsidR="00EA640A" w:rsidRPr="00A973EC" w:rsidRDefault="00EA640A" w:rsidP="00EA640A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Object,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0CD5B397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7D5765BE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1CE72B94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6B7F827D" w14:textId="77777777" w:rsidR="00EA640A" w:rsidRPr="00A973EC" w:rsidRDefault="00EA640A" w:rsidP="00CF785F">
      <w:pPr>
        <w:shd w:val="clear" w:color="auto" w:fill="FFFFFF"/>
        <w:tabs>
          <w:tab w:val="left" w:pos="2552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76DDA12B" w14:textId="2034CA53" w:rsidR="00CF785F" w:rsidRPr="00A973EC" w:rsidRDefault="00CF785F" w:rsidP="00CF785F">
      <w:pPr>
        <w:shd w:val="clear" w:color="auto" w:fill="FFFFFF"/>
        <w:tabs>
          <w:tab w:val="left" w:pos="2552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3.3798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0.5856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5.771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2.99e-06 ***</w:t>
      </w:r>
    </w:p>
    <w:p w14:paraId="2F206C46" w14:textId="3F0D49F1" w:rsidR="00EA640A" w:rsidRPr="00A973EC" w:rsidRDefault="00CF785F" w:rsidP="00CF785F">
      <w:pPr>
        <w:shd w:val="clear" w:color="auto" w:fill="FFFFFF"/>
        <w:tabs>
          <w:tab w:val="left" w:pos="2552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1.7922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0.8282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2.164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0.0388 *</w:t>
      </w:r>
    </w:p>
    <w:p w14:paraId="09E692E6" w14:textId="77777777" w:rsidR="00EA640A" w:rsidRPr="00A973EC" w:rsidRDefault="00EA640A" w:rsidP="00CF785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6D9E3062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68B30D98" w14:textId="77777777" w:rsidR="00EA640A" w:rsidRPr="00A973EC" w:rsidRDefault="00EA640A" w:rsidP="00CF785F">
      <w:pPr>
        <w:shd w:val="clear" w:color="auto" w:fill="FFFFFF"/>
        <w:tabs>
          <w:tab w:val="left" w:pos="2552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381D72EF" w14:textId="0167BE37" w:rsidR="00EA640A" w:rsidRPr="00A973EC" w:rsidRDefault="00EA640A" w:rsidP="00CF785F">
      <w:pPr>
        <w:shd w:val="clear" w:color="auto" w:fill="FFFFFF"/>
        <w:tabs>
          <w:tab w:val="left" w:pos="2552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0.85119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0.09527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8.934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7.97e-10 ***</w:t>
      </w:r>
    </w:p>
    <w:p w14:paraId="5CCF182F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0FDFA95B" w14:textId="6A055143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2</w:t>
      </w:r>
    </w:p>
    <w:p w14:paraId="1270B937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</w:p>
    <w:p w14:paraId="097E2C74" w14:textId="3A8357F1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9</w:t>
      </w:r>
    </w:p>
    <w:p w14:paraId="487C1DD4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5C9136FD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49F7741B" w14:textId="21F9B5CF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194.6167</w:t>
      </w:r>
    </w:p>
    <w:p w14:paraId="352E14BD" w14:textId="606FCC96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200.6167</w:t>
      </w:r>
    </w:p>
    <w:p w14:paraId="43DE63D6" w14:textId="00C56CEC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CF785F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205.0139</w:t>
      </w:r>
    </w:p>
    <w:p w14:paraId="45A8E607" w14:textId="77777777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7B8D79D9" w14:textId="77777777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7D887BD4" w14:textId="1DFFB6DE" w:rsidR="00EA640A" w:rsidRPr="00A973EC" w:rsidRDefault="00CF785F" w:rsidP="00EA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noProof/>
          <w:color w:val="0000FF"/>
          <w:sz w:val="20"/>
          <w:szCs w:val="20"/>
          <w:lang w:val="en-GB" w:eastAsia="en-GB"/>
        </w:rPr>
        <w:lastRenderedPageBreak/>
        <w:drawing>
          <wp:inline distT="0" distB="0" distL="0" distR="0" wp14:anchorId="7617282E" wp14:editId="3BC2E171">
            <wp:extent cx="5400000" cy="65924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79E9" w14:textId="43936781" w:rsidR="00EA640A" w:rsidRPr="00A973EC" w:rsidRDefault="00EA640A" w:rsidP="00EA640A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28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persistence model for dogs</w:t>
      </w:r>
      <w:r w:rsidR="00CF785F" w:rsidRPr="00A973EC">
        <w:rPr>
          <w:rFonts w:cs="Times New Roman"/>
          <w:szCs w:val="24"/>
          <w:lang w:val="en-GB"/>
        </w:rPr>
        <w:t xml:space="preserve"> including outliers</w:t>
      </w:r>
      <w:r w:rsidRPr="00A973EC">
        <w:rPr>
          <w:rFonts w:cs="Times New Roman"/>
          <w:szCs w:val="24"/>
          <w:lang w:val="en-GB"/>
        </w:rPr>
        <w:t>.</w:t>
      </w:r>
    </w:p>
    <w:p w14:paraId="3868D043" w14:textId="6BC24377" w:rsidR="00EA640A" w:rsidRPr="00A973EC" w:rsidRDefault="00EA640A" w:rsidP="00C0705C">
      <w:pPr>
        <w:pStyle w:val="Heading2"/>
        <w15:collapsed/>
      </w:pPr>
      <w:r w:rsidRPr="00A973EC">
        <w:t>Model for Wolves</w:t>
      </w:r>
      <w:r w:rsidR="00CF785F" w:rsidRPr="00A973EC">
        <w:t xml:space="preserve"> including outliers</w:t>
      </w:r>
    </w:p>
    <w:p w14:paraId="280A747B" w14:textId="77777777" w:rsidR="00EA640A" w:rsidRPr="00A973EC" w:rsidRDefault="00EA640A" w:rsidP="00EA640A">
      <w:pPr>
        <w:shd w:val="clear" w:color="auto" w:fill="FFFFFF"/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Model Formula: </w:t>
      </w:r>
      <w:proofErr w:type="spellStart"/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gamlss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</w:t>
      </w:r>
      <w:proofErr w:type="spellStart"/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Persistence.NonZero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~ Object,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br/>
        <w:t>family = "GA", random = ~1 | Individual)</w:t>
      </w:r>
    </w:p>
    <w:p w14:paraId="342359DE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Fitting method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proofErr w:type="gram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RS(</w:t>
      </w:r>
      <w:proofErr w:type="gram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) </w:t>
      </w:r>
    </w:p>
    <w:p w14:paraId="4B3B628E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link function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log</w:t>
      </w:r>
    </w:p>
    <w:p w14:paraId="4040B14F" w14:textId="77777777" w:rsidR="00EA640A" w:rsidRPr="00A973EC" w:rsidRDefault="00EA640A" w:rsidP="00EA640A">
      <w:pPr>
        <w:shd w:val="clear" w:color="auto" w:fill="FFFFFF"/>
        <w:tabs>
          <w:tab w:val="left" w:pos="1985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Mu Coefficients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</w:t>
      </w:r>
    </w:p>
    <w:p w14:paraId="0CDF07BB" w14:textId="77777777" w:rsidR="00EA640A" w:rsidRPr="00A973EC" w:rsidRDefault="00EA640A" w:rsidP="00CF785F">
      <w:pPr>
        <w:shd w:val="clear" w:color="auto" w:fill="FFFFFF"/>
        <w:tabs>
          <w:tab w:val="left" w:pos="2694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lastRenderedPageBreak/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(&gt;|t|)</w:t>
      </w:r>
    </w:p>
    <w:p w14:paraId="67E78BDE" w14:textId="7AC2A504" w:rsidR="00CF785F" w:rsidRPr="00A973EC" w:rsidRDefault="00CF785F" w:rsidP="00CF785F">
      <w:pPr>
        <w:shd w:val="clear" w:color="auto" w:fill="FFFFFF"/>
        <w:tabs>
          <w:tab w:val="left" w:pos="2694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5.6799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0.4256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13.345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1e-11 ***</w:t>
      </w:r>
    </w:p>
    <w:p w14:paraId="0376C15C" w14:textId="4E51CE9D" w:rsidR="00EA640A" w:rsidRPr="00A973EC" w:rsidRDefault="00CF785F" w:rsidP="00CF785F">
      <w:pPr>
        <w:shd w:val="clear" w:color="auto" w:fill="FFFFFF"/>
        <w:tabs>
          <w:tab w:val="left" w:pos="2694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ObjectPipe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-0.1999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0.6019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-0.332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0.743</w:t>
      </w:r>
    </w:p>
    <w:p w14:paraId="7DE49ADE" w14:textId="77777777" w:rsidR="00EA640A" w:rsidRPr="00A973EC" w:rsidRDefault="00EA640A" w:rsidP="00CF785F">
      <w:pPr>
        <w:shd w:val="clear" w:color="auto" w:fill="FFFFFF"/>
        <w:tabs>
          <w:tab w:val="left" w:pos="2977"/>
          <w:tab w:val="left" w:pos="4253"/>
          <w:tab w:val="left" w:pos="5812"/>
          <w:tab w:val="left" w:pos="7088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link function: log</w:t>
      </w:r>
    </w:p>
    <w:p w14:paraId="46163C8C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Sigma Coefficients:</w:t>
      </w:r>
    </w:p>
    <w:p w14:paraId="5E1D911D" w14:textId="77777777" w:rsidR="00EA640A" w:rsidRPr="00A973EC" w:rsidRDefault="00EA640A" w:rsidP="00E07774">
      <w:pPr>
        <w:shd w:val="clear" w:color="auto" w:fill="FFFFFF"/>
        <w:tabs>
          <w:tab w:val="left" w:pos="2694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            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Estimate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Std. Error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t value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proofErr w:type="spellStart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Pr</w:t>
      </w:r>
      <w:proofErr w:type="spellEnd"/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 xml:space="preserve">(&gt;|t|)    </w:t>
      </w:r>
    </w:p>
    <w:p w14:paraId="2F54DF9A" w14:textId="6BAAB3DE" w:rsidR="00EA640A" w:rsidRPr="00A973EC" w:rsidRDefault="00EA640A" w:rsidP="00E07774">
      <w:pPr>
        <w:shd w:val="clear" w:color="auto" w:fill="FFFFFF"/>
        <w:tabs>
          <w:tab w:val="left" w:pos="2694"/>
          <w:tab w:val="left" w:pos="4111"/>
          <w:tab w:val="left" w:pos="5670"/>
          <w:tab w:val="left" w:pos="7088"/>
        </w:tabs>
        <w:wordWrap w:val="0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(Intercept)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0.3882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0.1182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3.283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0.00354 **</w:t>
      </w:r>
    </w:p>
    <w:p w14:paraId="6612D728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Significance codes: ‘***’: P &lt; 0.001, ‘**’: P &lt; 0.01, ‘*’: P &lt; 0.05</w:t>
      </w:r>
    </w:p>
    <w:p w14:paraId="7BD50CEB" w14:textId="475F9953" w:rsidR="00EA640A" w:rsidRPr="00A973EC" w:rsidRDefault="00EA640A" w:rsidP="00EA640A">
      <w:pPr>
        <w:shd w:val="clear" w:color="auto" w:fill="FFFFFF"/>
        <w:tabs>
          <w:tab w:val="left" w:pos="3686"/>
        </w:tabs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No. of observations in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4</w:t>
      </w:r>
    </w:p>
    <w:p w14:paraId="375D8916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Degrees of Freedom for the fit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3</w:t>
      </w:r>
    </w:p>
    <w:p w14:paraId="1A60D242" w14:textId="53840968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Residual Deg. of Freedom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1</w:t>
      </w:r>
    </w:p>
    <w:p w14:paraId="0F6EE979" w14:textId="77777777" w:rsidR="00EA640A" w:rsidRPr="00A973EC" w:rsidRDefault="00EA640A" w:rsidP="00EA640A">
      <w:pPr>
        <w:shd w:val="clear" w:color="auto" w:fill="FFFFFF"/>
        <w:tabs>
          <w:tab w:val="left" w:pos="3686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at cycle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>: 2</w:t>
      </w:r>
    </w:p>
    <w:p w14:paraId="2CFF82FA" w14:textId="77777777" w:rsidR="00EA640A" w:rsidRPr="00A973EC" w:rsidRDefault="00EA640A" w:rsidP="00EA640A">
      <w:pPr>
        <w:shd w:val="clear" w:color="auto" w:fill="FFFFFF"/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</w:p>
    <w:p w14:paraId="61507740" w14:textId="2E39F09D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Global Deviance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302.2474</w:t>
      </w:r>
    </w:p>
    <w:p w14:paraId="66FBC88F" w14:textId="08B66AC5" w:rsidR="00EA640A" w:rsidRPr="00A973EC" w:rsidRDefault="00EA640A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AIC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308.2474</w:t>
      </w:r>
    </w:p>
    <w:p w14:paraId="644A0EE2" w14:textId="51BBD54A" w:rsidR="00EA640A" w:rsidRPr="00A973EC" w:rsidRDefault="00EA640A" w:rsidP="00EA640A">
      <w:pPr>
        <w:shd w:val="clear" w:color="auto" w:fill="FFFFFF"/>
        <w:tabs>
          <w:tab w:val="left" w:pos="1843"/>
        </w:tabs>
        <w:spacing w:before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>SBC</w:t>
      </w:r>
      <w:r w:rsidRPr="00A973EC">
        <w:rPr>
          <w:rFonts w:ascii="Lucida Console" w:eastAsia="Times New Roman" w:hAnsi="Lucida Console" w:cs="Courier New"/>
          <w:color w:val="000000"/>
          <w:sz w:val="20"/>
          <w:szCs w:val="20"/>
          <w:lang w:val="en-GB" w:eastAsia="en-GB"/>
        </w:rPr>
        <w:tab/>
        <w:t xml:space="preserve">: </w:t>
      </w:r>
      <w:r w:rsidR="00E07774" w:rsidRPr="00A973E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GB" w:eastAsia="en-GB"/>
        </w:rPr>
        <w:t>311.7816</w:t>
      </w:r>
    </w:p>
    <w:p w14:paraId="0829D463" w14:textId="0388511F" w:rsidR="00EA640A" w:rsidRPr="00A973EC" w:rsidRDefault="00E07774" w:rsidP="00EA640A">
      <w:pPr>
        <w:shd w:val="clear" w:color="auto" w:fill="FFFFFF"/>
        <w:tabs>
          <w:tab w:val="left" w:pos="1843"/>
        </w:tabs>
        <w:spacing w:before="0" w:after="0" w:line="225" w:lineRule="atLeast"/>
        <w:rPr>
          <w:lang w:val="en-GB" w:eastAsia="en-GB"/>
        </w:rPr>
      </w:pPr>
      <w:r w:rsidRPr="00A973EC">
        <w:rPr>
          <w:noProof/>
          <w:lang w:val="en-GB" w:eastAsia="en-GB"/>
        </w:rPr>
        <w:lastRenderedPageBreak/>
        <w:drawing>
          <wp:inline distT="0" distB="0" distL="0" distR="0" wp14:anchorId="1F9CC271" wp14:editId="3E4F8225">
            <wp:extent cx="5400000" cy="65924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9D1A" w14:textId="5C5815C2" w:rsidR="00EA640A" w:rsidRPr="00A973EC" w:rsidRDefault="00EA640A" w:rsidP="00EA640A">
      <w:pPr>
        <w:keepNext/>
        <w:rPr>
          <w:rFonts w:cs="Times New Roman"/>
          <w:szCs w:val="24"/>
          <w:lang w:val="en-GB"/>
        </w:rPr>
      </w:pPr>
      <w:r w:rsidRPr="00A973EC">
        <w:rPr>
          <w:rFonts w:cs="Times New Roman"/>
          <w:b/>
          <w:szCs w:val="24"/>
          <w:lang w:val="en-GB"/>
        </w:rPr>
        <w:t xml:space="preserve">Supplementary Figure </w:t>
      </w:r>
      <w:r w:rsidRPr="00A973EC">
        <w:rPr>
          <w:rFonts w:cs="Times New Roman"/>
          <w:b/>
          <w:szCs w:val="24"/>
          <w:lang w:val="en-GB"/>
        </w:rPr>
        <w:fldChar w:fldCharType="begin"/>
      </w:r>
      <w:r w:rsidRPr="00A973EC">
        <w:rPr>
          <w:rFonts w:cs="Times New Roman"/>
          <w:b/>
          <w:szCs w:val="24"/>
          <w:lang w:val="en-GB"/>
        </w:rPr>
        <w:instrText xml:space="preserve"> SEQ Figure \* ARABIC </w:instrText>
      </w:r>
      <w:r w:rsidRPr="00A973EC">
        <w:rPr>
          <w:rFonts w:cs="Times New Roman"/>
          <w:b/>
          <w:szCs w:val="24"/>
          <w:lang w:val="en-GB"/>
        </w:rPr>
        <w:fldChar w:fldCharType="separate"/>
      </w:r>
      <w:r w:rsidR="00A10B37">
        <w:rPr>
          <w:rFonts w:cs="Times New Roman"/>
          <w:b/>
          <w:noProof/>
          <w:szCs w:val="24"/>
          <w:lang w:val="en-GB"/>
        </w:rPr>
        <w:t>29</w:t>
      </w:r>
      <w:r w:rsidRPr="00A973EC">
        <w:rPr>
          <w:rFonts w:cs="Times New Roman"/>
          <w:b/>
          <w:szCs w:val="24"/>
          <w:lang w:val="en-GB"/>
        </w:rPr>
        <w:fldChar w:fldCharType="end"/>
      </w:r>
      <w:r w:rsidRPr="00A973EC">
        <w:rPr>
          <w:rFonts w:cs="Times New Roman"/>
          <w:b/>
          <w:szCs w:val="24"/>
          <w:lang w:val="en-GB"/>
        </w:rPr>
        <w:t>.</w:t>
      </w:r>
      <w:r w:rsidRPr="00A973EC">
        <w:rPr>
          <w:rFonts w:cs="Times New Roman"/>
          <w:szCs w:val="24"/>
          <w:lang w:val="en-GB"/>
        </w:rPr>
        <w:t xml:space="preserve"> Diagnostic Residual QQ Plots (above) and detrended QQ Plot / Worm Plot (Below) for the persistence model for wolves.</w:t>
      </w:r>
    </w:p>
    <w:sectPr w:rsidR="00EA640A" w:rsidRPr="00A973EC" w:rsidSect="0093429D">
      <w:footerReference w:type="even" r:id="rId69"/>
      <w:footerReference w:type="default" r:id="rId70"/>
      <w:headerReference w:type="first" r:id="rId7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715C9" w14:textId="77777777" w:rsidR="005F2C9A" w:rsidRDefault="005F2C9A" w:rsidP="00117666">
      <w:pPr>
        <w:spacing w:after="0"/>
      </w:pPr>
      <w:r>
        <w:separator/>
      </w:r>
    </w:p>
  </w:endnote>
  <w:endnote w:type="continuationSeparator" w:id="0">
    <w:p w14:paraId="4510A0DD" w14:textId="77777777" w:rsidR="005F2C9A" w:rsidRDefault="005F2C9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59E7A" w14:textId="77777777" w:rsidR="00AC28DD" w:rsidRPr="00577C4C" w:rsidRDefault="00AC28D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4A15CB" wp14:editId="3432CA0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4ADDBE" w14:textId="5E1F42F0" w:rsidR="00AC28DD" w:rsidRPr="00577C4C" w:rsidRDefault="00AC28D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4F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4A15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74ADDBE" w14:textId="5E1F42F0" w:rsidR="00AC28DD" w:rsidRPr="00577C4C" w:rsidRDefault="00AC28D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4FC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7B589" w14:textId="77777777" w:rsidR="00AC28DD" w:rsidRPr="00577C4C" w:rsidRDefault="00AC28D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B7DAB71" wp14:editId="3F26BE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E8970BB" w14:textId="4AAFF7E7" w:rsidR="00AC28DD" w:rsidRPr="00577C4C" w:rsidRDefault="00AC28D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4F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DAB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3E8970BB" w14:textId="4AAFF7E7" w:rsidR="00AC28DD" w:rsidRPr="00577C4C" w:rsidRDefault="00AC28D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4FC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F8C86" w14:textId="77777777" w:rsidR="005F2C9A" w:rsidRDefault="005F2C9A" w:rsidP="00117666">
      <w:pPr>
        <w:spacing w:after="0"/>
      </w:pPr>
      <w:r>
        <w:separator/>
      </w:r>
    </w:p>
  </w:footnote>
  <w:footnote w:type="continuationSeparator" w:id="0">
    <w:p w14:paraId="685CB952" w14:textId="77777777" w:rsidR="005F2C9A" w:rsidRDefault="005F2C9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AC63A" w14:textId="327D8257" w:rsidR="00AC28DD" w:rsidRDefault="00AC28DD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4738B9C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4738B9C2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AA"/>
    <w:rsid w:val="00014329"/>
    <w:rsid w:val="0001436A"/>
    <w:rsid w:val="000216F5"/>
    <w:rsid w:val="00030B49"/>
    <w:rsid w:val="00034304"/>
    <w:rsid w:val="00035434"/>
    <w:rsid w:val="0004634B"/>
    <w:rsid w:val="00052A14"/>
    <w:rsid w:val="00077D53"/>
    <w:rsid w:val="000821F5"/>
    <w:rsid w:val="00105C7B"/>
    <w:rsid w:val="00105FD9"/>
    <w:rsid w:val="00117666"/>
    <w:rsid w:val="001329C4"/>
    <w:rsid w:val="001369A5"/>
    <w:rsid w:val="0015270F"/>
    <w:rsid w:val="001549D3"/>
    <w:rsid w:val="00160065"/>
    <w:rsid w:val="00173A07"/>
    <w:rsid w:val="00177D84"/>
    <w:rsid w:val="001865D8"/>
    <w:rsid w:val="001A1F87"/>
    <w:rsid w:val="001D1379"/>
    <w:rsid w:val="00235842"/>
    <w:rsid w:val="00241535"/>
    <w:rsid w:val="00252C73"/>
    <w:rsid w:val="00252F33"/>
    <w:rsid w:val="00257EC7"/>
    <w:rsid w:val="00267D18"/>
    <w:rsid w:val="00280CA7"/>
    <w:rsid w:val="002868E2"/>
    <w:rsid w:val="002869C3"/>
    <w:rsid w:val="002932AC"/>
    <w:rsid w:val="002936E4"/>
    <w:rsid w:val="00297D0A"/>
    <w:rsid w:val="002B4A57"/>
    <w:rsid w:val="002C74CA"/>
    <w:rsid w:val="002D2B28"/>
    <w:rsid w:val="002E22E4"/>
    <w:rsid w:val="002F7E26"/>
    <w:rsid w:val="00337F0A"/>
    <w:rsid w:val="003544FB"/>
    <w:rsid w:val="00375F3C"/>
    <w:rsid w:val="003D2F2D"/>
    <w:rsid w:val="00401590"/>
    <w:rsid w:val="00415CFD"/>
    <w:rsid w:val="004261B2"/>
    <w:rsid w:val="00447801"/>
    <w:rsid w:val="00452E9C"/>
    <w:rsid w:val="004735C8"/>
    <w:rsid w:val="004961FF"/>
    <w:rsid w:val="004975E3"/>
    <w:rsid w:val="004E004F"/>
    <w:rsid w:val="00517A89"/>
    <w:rsid w:val="005250F2"/>
    <w:rsid w:val="005472B4"/>
    <w:rsid w:val="005632B8"/>
    <w:rsid w:val="00593EEA"/>
    <w:rsid w:val="005953AA"/>
    <w:rsid w:val="005A5EEE"/>
    <w:rsid w:val="005D5DFA"/>
    <w:rsid w:val="005F2C9A"/>
    <w:rsid w:val="006078CB"/>
    <w:rsid w:val="006225AA"/>
    <w:rsid w:val="006375C7"/>
    <w:rsid w:val="00654E8F"/>
    <w:rsid w:val="00660D05"/>
    <w:rsid w:val="006820B1"/>
    <w:rsid w:val="006B7D14"/>
    <w:rsid w:val="006D56D3"/>
    <w:rsid w:val="006E45E8"/>
    <w:rsid w:val="00701727"/>
    <w:rsid w:val="00702174"/>
    <w:rsid w:val="0070566C"/>
    <w:rsid w:val="00714C50"/>
    <w:rsid w:val="00725A7D"/>
    <w:rsid w:val="00731FC9"/>
    <w:rsid w:val="007501BE"/>
    <w:rsid w:val="00755E66"/>
    <w:rsid w:val="00785208"/>
    <w:rsid w:val="00790BB3"/>
    <w:rsid w:val="00791260"/>
    <w:rsid w:val="007A3F64"/>
    <w:rsid w:val="007C206C"/>
    <w:rsid w:val="007D4FEA"/>
    <w:rsid w:val="00807904"/>
    <w:rsid w:val="00817DD6"/>
    <w:rsid w:val="00822DF9"/>
    <w:rsid w:val="00844354"/>
    <w:rsid w:val="00885156"/>
    <w:rsid w:val="008A7500"/>
    <w:rsid w:val="008B432A"/>
    <w:rsid w:val="008C04A8"/>
    <w:rsid w:val="008E07D4"/>
    <w:rsid w:val="008E2743"/>
    <w:rsid w:val="008F02C4"/>
    <w:rsid w:val="008F0B87"/>
    <w:rsid w:val="008F11E1"/>
    <w:rsid w:val="0090352D"/>
    <w:rsid w:val="0090790A"/>
    <w:rsid w:val="009151AA"/>
    <w:rsid w:val="0093429D"/>
    <w:rsid w:val="00943573"/>
    <w:rsid w:val="00955A00"/>
    <w:rsid w:val="00970F7D"/>
    <w:rsid w:val="00976BAC"/>
    <w:rsid w:val="00977A7C"/>
    <w:rsid w:val="0098481B"/>
    <w:rsid w:val="00994A3D"/>
    <w:rsid w:val="009B528D"/>
    <w:rsid w:val="009C03E5"/>
    <w:rsid w:val="009C2B12"/>
    <w:rsid w:val="009D2B04"/>
    <w:rsid w:val="009E43B7"/>
    <w:rsid w:val="009E606E"/>
    <w:rsid w:val="009F077F"/>
    <w:rsid w:val="00A10B37"/>
    <w:rsid w:val="00A14FC1"/>
    <w:rsid w:val="00A174D9"/>
    <w:rsid w:val="00A2324C"/>
    <w:rsid w:val="00A6472C"/>
    <w:rsid w:val="00A8411D"/>
    <w:rsid w:val="00A96EE4"/>
    <w:rsid w:val="00A973EC"/>
    <w:rsid w:val="00AB6715"/>
    <w:rsid w:val="00AC28DD"/>
    <w:rsid w:val="00B0089F"/>
    <w:rsid w:val="00B1671E"/>
    <w:rsid w:val="00B17782"/>
    <w:rsid w:val="00B25EB8"/>
    <w:rsid w:val="00B27A9F"/>
    <w:rsid w:val="00B30525"/>
    <w:rsid w:val="00B37F4D"/>
    <w:rsid w:val="00B54109"/>
    <w:rsid w:val="00B7061E"/>
    <w:rsid w:val="00B918D5"/>
    <w:rsid w:val="00BC2C14"/>
    <w:rsid w:val="00C0705C"/>
    <w:rsid w:val="00C52A7B"/>
    <w:rsid w:val="00C56BAF"/>
    <w:rsid w:val="00C679AA"/>
    <w:rsid w:val="00C7268E"/>
    <w:rsid w:val="00C75972"/>
    <w:rsid w:val="00CB35DC"/>
    <w:rsid w:val="00CD066B"/>
    <w:rsid w:val="00CE4FEE"/>
    <w:rsid w:val="00CF785F"/>
    <w:rsid w:val="00D53FD1"/>
    <w:rsid w:val="00D62C6E"/>
    <w:rsid w:val="00D64CD9"/>
    <w:rsid w:val="00D659B9"/>
    <w:rsid w:val="00D75F72"/>
    <w:rsid w:val="00DB2748"/>
    <w:rsid w:val="00DB59C3"/>
    <w:rsid w:val="00DC259A"/>
    <w:rsid w:val="00DC4B2B"/>
    <w:rsid w:val="00DC657A"/>
    <w:rsid w:val="00DE23E8"/>
    <w:rsid w:val="00DE5F12"/>
    <w:rsid w:val="00DF0554"/>
    <w:rsid w:val="00DF7317"/>
    <w:rsid w:val="00E07774"/>
    <w:rsid w:val="00E223CD"/>
    <w:rsid w:val="00E5186B"/>
    <w:rsid w:val="00E52377"/>
    <w:rsid w:val="00E64E17"/>
    <w:rsid w:val="00E818BE"/>
    <w:rsid w:val="00E866C9"/>
    <w:rsid w:val="00EA3D3C"/>
    <w:rsid w:val="00EA640A"/>
    <w:rsid w:val="00EB5A60"/>
    <w:rsid w:val="00EC45E0"/>
    <w:rsid w:val="00EE3B0A"/>
    <w:rsid w:val="00EF2A43"/>
    <w:rsid w:val="00F36A95"/>
    <w:rsid w:val="00F45DAE"/>
    <w:rsid w:val="00F46900"/>
    <w:rsid w:val="00F61D89"/>
    <w:rsid w:val="00F639EA"/>
    <w:rsid w:val="00FD39F8"/>
    <w:rsid w:val="00FE3F47"/>
    <w:rsid w:val="00FF21E2"/>
    <w:rsid w:val="00FF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E88C2"/>
  <w15:docId w15:val="{B654BEAC-5AFE-4A9B-A351-023341DE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35D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C28DD"/>
    <w:pPr>
      <w:keepNext/>
      <w:keepLines/>
      <w:numPr>
        <w:ilvl w:val="2"/>
        <w:numId w:val="19"/>
      </w:numPr>
      <w:spacing w:before="40" w:after="120"/>
      <w:outlineLvl w:val="2"/>
      <w15:collapsed/>
    </w:pPr>
    <w:rPr>
      <w:rFonts w:eastAsiaTheme="majorEastAsia" w:cstheme="majorBidi"/>
      <w:b/>
      <w:szCs w:val="24"/>
      <w:lang w:val="en-GB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C28DD"/>
    <w:pPr>
      <w:numPr>
        <w:ilvl w:val="3"/>
      </w:numPr>
      <w:outlineLvl w:val="3"/>
    </w:pPr>
    <w:rPr>
      <w:rFonts w:eastAsia="Times New Roman"/>
      <w:iCs/>
      <w:lang w:eastAsia="en-GB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C28D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"/>
    <w:rsid w:val="00AC28DD"/>
    <w:rPr>
      <w:rFonts w:ascii="Times New Roman" w:eastAsia="Times New Roman" w:hAnsi="Times New Roman" w:cstheme="majorBidi"/>
      <w:b/>
      <w:iCs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0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1.xml"/><Relationship Id="rId8" Type="http://schemas.openxmlformats.org/officeDocument/2006/relationships/hyperlink" Target="mailto:akshay.rao@vetmeduni.ac.at" TargetMode="Externa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83de47dc20e3fc6e/Documents/PhD%20Documents/Persistence/Impossible%20Task/Manuscript%20Versions/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F30AA04-CB0F-4278-9B09-14AA114C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1167</TotalTime>
  <Pages>32</Pages>
  <Words>3464</Words>
  <Characters>19748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Akshay Rao</dc:creator>
  <cp:lastModifiedBy>Akshay Rao</cp:lastModifiedBy>
  <cp:revision>72</cp:revision>
  <cp:lastPrinted>2013-10-03T12:51:00Z</cp:lastPrinted>
  <dcterms:created xsi:type="dcterms:W3CDTF">2018-03-02T15:54:00Z</dcterms:created>
  <dcterms:modified xsi:type="dcterms:W3CDTF">2018-04-26T09:48:00Z</dcterms:modified>
</cp:coreProperties>
</file>